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FB16EE" w:rsidR="002C4A33" w:rsidP="002C4A33" w:rsidRDefault="002C4A33" w14:paraId="31865AD8" w14:textId="77777777">
      <w:pPr>
        <w:jc w:val="right"/>
        <w:rPr>
          <w:rFonts w:cs="Arial"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>FECHA</w:t>
      </w:r>
      <w:r w:rsidRPr="00FB16EE">
        <w:rPr>
          <w:rFonts w:cs="Arial"/>
          <w:sz w:val="22"/>
          <w:szCs w:val="20"/>
        </w:rPr>
        <w:t>: _____/_______/_______</w:t>
      </w:r>
    </w:p>
    <w:p w:rsidRPr="00FB16EE" w:rsidR="002C4A33" w:rsidP="002C4A33" w:rsidRDefault="002C4A33" w14:paraId="0A57E777" w14:textId="77777777">
      <w:pPr>
        <w:jc w:val="right"/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 xml:space="preserve">             Día     Mes       Año     </w:t>
      </w:r>
    </w:p>
    <w:p w:rsidRPr="00FB16EE" w:rsidR="002C4A33" w:rsidP="002C4A33" w:rsidRDefault="002C4A33" w14:paraId="69576F49" w14:textId="77777777">
      <w:pPr>
        <w:jc w:val="right"/>
        <w:rPr>
          <w:rFonts w:cs="Arial"/>
          <w:sz w:val="22"/>
          <w:szCs w:val="20"/>
        </w:rPr>
      </w:pPr>
    </w:p>
    <w:p w:rsidRPr="00FB16EE" w:rsidR="002C4A33" w:rsidP="002C4A33" w:rsidRDefault="002C4A33" w14:paraId="5A55200E" w14:textId="77777777">
      <w:pPr>
        <w:ind w:left="-284" w:right="-374"/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Toda queja será atendida de manera confidencial por parte del “</w:t>
      </w:r>
      <w:r>
        <w:rPr>
          <w:rFonts w:cs="Arial"/>
          <w:b/>
          <w:sz w:val="22"/>
          <w:szCs w:val="20"/>
        </w:rPr>
        <w:t>Consejo de Cumplimiento</w:t>
      </w:r>
      <w:r w:rsidRPr="00FB16EE">
        <w:rPr>
          <w:rFonts w:cs="Arial"/>
          <w:sz w:val="22"/>
          <w:szCs w:val="20"/>
        </w:rPr>
        <w:t xml:space="preserve">”, órgano encargado de dar trámite, seguimiento y resolución a cada una de las quejas recibidas, por lo que la información deberá de ser proporcionada con veracidad y objetividad. </w:t>
      </w:r>
    </w:p>
    <w:p w:rsidRPr="00FB16EE" w:rsidR="002C4A33" w:rsidP="002C4A33" w:rsidRDefault="002C4A33" w14:paraId="0EBB9F71" w14:textId="77777777">
      <w:pPr>
        <w:ind w:left="-284" w:right="-374"/>
        <w:rPr>
          <w:rFonts w:cs="Arial"/>
          <w:sz w:val="22"/>
          <w:szCs w:val="20"/>
        </w:rPr>
      </w:pPr>
    </w:p>
    <w:p w:rsidRPr="00FB16EE" w:rsidR="002C4A33" w:rsidP="002C4A33" w:rsidRDefault="002C4A33" w14:paraId="4EE06A2C" w14:textId="77777777">
      <w:pPr>
        <w:ind w:left="-284" w:right="-374"/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Los datos personales solicitados son indispensables para la atención y seguimiento de su queja, siendo protegidos por parte del mismo “</w:t>
      </w:r>
      <w:r>
        <w:rPr>
          <w:rFonts w:cs="Arial"/>
          <w:b/>
          <w:sz w:val="22"/>
          <w:szCs w:val="20"/>
        </w:rPr>
        <w:t>Consejo de Cumplimiento</w:t>
      </w:r>
      <w:r w:rsidRPr="00FB16EE">
        <w:rPr>
          <w:rFonts w:cs="Arial"/>
          <w:sz w:val="22"/>
          <w:szCs w:val="20"/>
        </w:rPr>
        <w:t xml:space="preserve">”. </w:t>
      </w:r>
    </w:p>
    <w:p w:rsidRPr="00FB16EE" w:rsidR="002C4A33" w:rsidP="002C4A33" w:rsidRDefault="002C4A33" w14:paraId="1255F5B3" w14:textId="77777777">
      <w:pPr>
        <w:ind w:left="-284" w:right="-374"/>
        <w:rPr>
          <w:rFonts w:cs="Arial"/>
          <w:sz w:val="22"/>
          <w:szCs w:val="20"/>
        </w:rPr>
      </w:pPr>
    </w:p>
    <w:p w:rsidRPr="00FB16EE" w:rsidR="002C4A33" w:rsidP="002C4A33" w:rsidRDefault="002C4A33" w14:paraId="06BF9418" w14:textId="77777777">
      <w:pPr>
        <w:ind w:left="-284" w:right="-374"/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Derivado de lo anterior, para poder interponer una queja, es necesaria la siguiente información:</w:t>
      </w:r>
    </w:p>
    <w:p w:rsidRPr="00FB16EE" w:rsidR="002C4A33" w:rsidP="002C4A33" w:rsidRDefault="002C4A33" w14:paraId="7EA11BCE" w14:textId="77777777">
      <w:pPr>
        <w:ind w:left="-284"/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 xml:space="preserve"> </w:t>
      </w:r>
    </w:p>
    <w:p w:rsidRPr="00FB16EE" w:rsidR="002C4A33" w:rsidP="002C4A33" w:rsidRDefault="003D1AFD" w14:paraId="05B4ABCB" w14:textId="77777777">
      <w:pPr>
        <w:jc w:val="center"/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>DATOS DE</w:t>
      </w:r>
      <w:r w:rsidRPr="00FB16EE" w:rsidR="002C4A33">
        <w:rPr>
          <w:rFonts w:cs="Arial"/>
          <w:b/>
          <w:sz w:val="22"/>
          <w:szCs w:val="20"/>
        </w:rPr>
        <w:t xml:space="preserve"> LA PERSONA QUE PRESENTA LA QUEJA.</w:t>
      </w:r>
    </w:p>
    <w:p w:rsidRPr="00FB16EE" w:rsidR="002C4A33" w:rsidP="002C4A33" w:rsidRDefault="002C4A33" w14:paraId="7F2F4B41" w14:textId="77777777">
      <w:pPr>
        <w:jc w:val="center"/>
        <w:rPr>
          <w:rFonts w:cs="Arial"/>
          <w:b/>
          <w:sz w:val="22"/>
          <w:szCs w:val="20"/>
        </w:rPr>
      </w:pPr>
    </w:p>
    <w:tbl>
      <w:tblPr>
        <w:tblpPr w:leftFromText="141" w:rightFromText="141" w:vertAnchor="text" w:horzAnchor="margin" w:tblpXSpec="center" w:tblpY="-15"/>
        <w:tblOverlap w:val="never"/>
        <w:tblW w:w="9603" w:type="dxa"/>
        <w:tblLook w:val="01E0" w:firstRow="1" w:lastRow="1" w:firstColumn="1" w:lastColumn="1" w:noHBand="0" w:noVBand="0"/>
      </w:tblPr>
      <w:tblGrid>
        <w:gridCol w:w="1050"/>
        <w:gridCol w:w="220"/>
        <w:gridCol w:w="680"/>
        <w:gridCol w:w="1720"/>
        <w:gridCol w:w="375"/>
        <w:gridCol w:w="256"/>
        <w:gridCol w:w="895"/>
        <w:gridCol w:w="866"/>
        <w:gridCol w:w="3541"/>
      </w:tblGrid>
      <w:tr w:rsidRPr="00FB16EE" w:rsidR="002C4A33" w:rsidTr="00B55287" w14:paraId="6D8F7DFE" w14:textId="77777777">
        <w:tc>
          <w:tcPr>
            <w:tcW w:w="1270" w:type="dxa"/>
            <w:gridSpan w:val="2"/>
          </w:tcPr>
          <w:p w:rsidRPr="00FB16EE" w:rsidR="002C4A33" w:rsidP="00B55287" w:rsidRDefault="002C4A33" w14:paraId="54670BE0" w14:textId="77777777">
            <w:pPr>
              <w:rPr>
                <w:rFonts w:cs="Arial"/>
                <w:szCs w:val="20"/>
              </w:rPr>
            </w:pPr>
            <w:r w:rsidRPr="00FB16EE">
              <w:rPr>
                <w:rFonts w:cs="Arial"/>
                <w:szCs w:val="20"/>
              </w:rPr>
              <w:t>Nombre:</w:t>
            </w:r>
          </w:p>
        </w:tc>
        <w:tc>
          <w:tcPr>
            <w:tcW w:w="8333" w:type="dxa"/>
            <w:gridSpan w:val="7"/>
            <w:tcBorders>
              <w:bottom w:val="single" w:color="auto" w:sz="4" w:space="0"/>
            </w:tcBorders>
          </w:tcPr>
          <w:p w:rsidRPr="00FB16EE" w:rsidR="002C4A33" w:rsidP="00B55287" w:rsidRDefault="002C4A33" w14:paraId="103F759B" w14:textId="77777777">
            <w:pPr>
              <w:rPr>
                <w:rFonts w:cs="Arial"/>
                <w:szCs w:val="20"/>
              </w:rPr>
            </w:pPr>
          </w:p>
        </w:tc>
      </w:tr>
      <w:tr w:rsidRPr="00FB16EE" w:rsidR="002C4A33" w:rsidTr="00B55287" w14:paraId="62827F4C" w14:textId="77777777">
        <w:tc>
          <w:tcPr>
            <w:tcW w:w="1950" w:type="dxa"/>
            <w:gridSpan w:val="3"/>
          </w:tcPr>
          <w:p w:rsidRPr="00FB16EE" w:rsidR="002C4A33" w:rsidP="00B55287" w:rsidRDefault="002C4A33" w14:paraId="34E16C70" w14:textId="77777777">
            <w:pPr>
              <w:rPr>
                <w:rFonts w:cs="Arial"/>
                <w:szCs w:val="20"/>
              </w:rPr>
            </w:pPr>
            <w:r w:rsidRPr="00FB16EE">
              <w:rPr>
                <w:rFonts w:cs="Arial"/>
                <w:szCs w:val="20"/>
              </w:rPr>
              <w:t xml:space="preserve">U. Negocio:       </w:t>
            </w:r>
          </w:p>
        </w:tc>
        <w:tc>
          <w:tcPr>
            <w:tcW w:w="2351" w:type="dxa"/>
            <w:gridSpan w:val="3"/>
            <w:tcBorders>
              <w:bottom w:val="single" w:color="auto" w:sz="4" w:space="0"/>
            </w:tcBorders>
          </w:tcPr>
          <w:p w:rsidRPr="00FB16EE" w:rsidR="002C4A33" w:rsidP="00B55287" w:rsidRDefault="002C4A33" w14:paraId="4709E592" w14:textId="77777777">
            <w:pPr>
              <w:rPr>
                <w:rFonts w:cs="Arial"/>
                <w:szCs w:val="20"/>
              </w:rPr>
            </w:pPr>
          </w:p>
        </w:tc>
        <w:tc>
          <w:tcPr>
            <w:tcW w:w="895" w:type="dxa"/>
          </w:tcPr>
          <w:p w:rsidRPr="00FB16EE" w:rsidR="002C4A33" w:rsidP="00B55287" w:rsidRDefault="002C4A33" w14:paraId="61B8E68E" w14:textId="77777777">
            <w:pPr>
              <w:rPr>
                <w:rFonts w:cs="Arial"/>
                <w:szCs w:val="20"/>
              </w:rPr>
            </w:pPr>
            <w:r w:rsidRPr="00FB16EE">
              <w:rPr>
                <w:rFonts w:cs="Arial"/>
                <w:szCs w:val="20"/>
              </w:rPr>
              <w:t>Puesto:</w:t>
            </w:r>
          </w:p>
        </w:tc>
        <w:tc>
          <w:tcPr>
            <w:tcW w:w="4407" w:type="dxa"/>
            <w:gridSpan w:val="2"/>
            <w:tcBorders>
              <w:bottom w:val="single" w:color="auto" w:sz="4" w:space="0"/>
            </w:tcBorders>
          </w:tcPr>
          <w:p w:rsidRPr="00FB16EE" w:rsidR="002C4A33" w:rsidP="00B55287" w:rsidRDefault="002C4A33" w14:paraId="0D71D198" w14:textId="77777777">
            <w:pPr>
              <w:rPr>
                <w:rFonts w:cs="Arial"/>
                <w:szCs w:val="20"/>
              </w:rPr>
            </w:pPr>
          </w:p>
        </w:tc>
      </w:tr>
      <w:tr w:rsidRPr="00FB16EE" w:rsidR="002C4A33" w:rsidTr="00B55287" w14:paraId="170FE033" w14:textId="77777777">
        <w:tc>
          <w:tcPr>
            <w:tcW w:w="1050" w:type="dxa"/>
          </w:tcPr>
          <w:p w:rsidRPr="00FB16EE" w:rsidR="002C4A33" w:rsidP="00B55287" w:rsidRDefault="002C4A33" w14:paraId="435A6099" w14:textId="77777777">
            <w:pPr>
              <w:rPr>
                <w:rFonts w:cs="Arial"/>
                <w:szCs w:val="20"/>
              </w:rPr>
            </w:pPr>
            <w:r w:rsidRPr="00FB16EE">
              <w:rPr>
                <w:rFonts w:cs="Arial"/>
                <w:szCs w:val="20"/>
              </w:rPr>
              <w:t>Teléfono:</w:t>
            </w:r>
          </w:p>
        </w:tc>
        <w:tc>
          <w:tcPr>
            <w:tcW w:w="2995" w:type="dxa"/>
            <w:gridSpan w:val="4"/>
            <w:tcBorders>
              <w:bottom w:val="single" w:color="auto" w:sz="4" w:space="0"/>
            </w:tcBorders>
          </w:tcPr>
          <w:p w:rsidRPr="00FB16EE" w:rsidR="002C4A33" w:rsidP="00B55287" w:rsidRDefault="002C4A33" w14:paraId="7D38AD30" w14:textId="77777777">
            <w:pPr>
              <w:rPr>
                <w:rFonts w:cs="Arial"/>
                <w:szCs w:val="20"/>
              </w:rPr>
            </w:pPr>
          </w:p>
        </w:tc>
        <w:tc>
          <w:tcPr>
            <w:tcW w:w="2017" w:type="dxa"/>
            <w:gridSpan w:val="3"/>
          </w:tcPr>
          <w:p w:rsidRPr="00FB16EE" w:rsidR="002C4A33" w:rsidP="00B55287" w:rsidRDefault="002C4A33" w14:paraId="025901F4" w14:textId="77777777">
            <w:pPr>
              <w:ind w:right="33"/>
              <w:rPr>
                <w:rFonts w:cs="Arial"/>
                <w:szCs w:val="20"/>
              </w:rPr>
            </w:pPr>
            <w:r w:rsidRPr="00FB16EE">
              <w:rPr>
                <w:rFonts w:cs="Arial"/>
                <w:szCs w:val="20"/>
              </w:rPr>
              <w:t xml:space="preserve">Correo electrónico :        </w:t>
            </w:r>
          </w:p>
        </w:tc>
        <w:tc>
          <w:tcPr>
            <w:tcW w:w="3541" w:type="dxa"/>
            <w:tcBorders>
              <w:bottom w:val="single" w:color="auto" w:sz="4" w:space="0"/>
            </w:tcBorders>
          </w:tcPr>
          <w:p w:rsidRPr="00FB16EE" w:rsidR="002C4A33" w:rsidP="00B55287" w:rsidRDefault="002C4A33" w14:paraId="2BAC9654" w14:textId="77777777">
            <w:pPr>
              <w:rPr>
                <w:rFonts w:cs="Arial"/>
                <w:szCs w:val="20"/>
              </w:rPr>
            </w:pPr>
          </w:p>
        </w:tc>
      </w:tr>
      <w:tr w:rsidRPr="00FB16EE" w:rsidR="002C4A33" w:rsidTr="00B55287" w14:paraId="43CEC17D" w14:textId="77777777">
        <w:tc>
          <w:tcPr>
            <w:tcW w:w="3670" w:type="dxa"/>
            <w:gridSpan w:val="4"/>
          </w:tcPr>
          <w:p w:rsidRPr="00FB16EE" w:rsidR="002C4A33" w:rsidP="00B55287" w:rsidRDefault="002C4A33" w14:paraId="5718BA2D" w14:textId="77777777">
            <w:pPr>
              <w:rPr>
                <w:rFonts w:cs="Arial"/>
                <w:szCs w:val="20"/>
              </w:rPr>
            </w:pPr>
            <w:r w:rsidRPr="00FB16EE">
              <w:rPr>
                <w:rFonts w:cs="Arial"/>
                <w:szCs w:val="20"/>
              </w:rPr>
              <w:t>Nombre del/la  jefe/a inmediato/a:</w:t>
            </w:r>
          </w:p>
        </w:tc>
        <w:tc>
          <w:tcPr>
            <w:tcW w:w="5933" w:type="dxa"/>
            <w:gridSpan w:val="5"/>
            <w:tcBorders>
              <w:bottom w:val="single" w:color="auto" w:sz="4" w:space="0"/>
            </w:tcBorders>
          </w:tcPr>
          <w:p w:rsidRPr="00FB16EE" w:rsidR="002C4A33" w:rsidP="00B55287" w:rsidRDefault="002C4A33" w14:paraId="6AAB2C48" w14:textId="77777777">
            <w:pPr>
              <w:rPr>
                <w:rFonts w:cs="Arial"/>
                <w:szCs w:val="20"/>
              </w:rPr>
            </w:pPr>
          </w:p>
        </w:tc>
      </w:tr>
      <w:tr w:rsidRPr="00FB16EE" w:rsidR="002C4A33" w:rsidTr="00B55287" w14:paraId="2BA29E38" w14:textId="77777777">
        <w:tc>
          <w:tcPr>
            <w:tcW w:w="3670" w:type="dxa"/>
            <w:gridSpan w:val="4"/>
          </w:tcPr>
          <w:p w:rsidRPr="00FB16EE" w:rsidR="002C4A33" w:rsidP="00B55287" w:rsidRDefault="002C4A33" w14:paraId="6DE1B17F" w14:textId="77777777">
            <w:pPr>
              <w:rPr>
                <w:rFonts w:cs="Arial"/>
                <w:szCs w:val="20"/>
              </w:rPr>
            </w:pPr>
            <w:r w:rsidRPr="00FB16EE">
              <w:rPr>
                <w:rFonts w:cs="Arial"/>
                <w:szCs w:val="20"/>
              </w:rPr>
              <w:t>Cargo del/la jefe/a inmediato/a:</w:t>
            </w:r>
          </w:p>
        </w:tc>
        <w:tc>
          <w:tcPr>
            <w:tcW w:w="5933" w:type="dxa"/>
            <w:gridSpan w:val="5"/>
            <w:tcBorders>
              <w:top w:val="single" w:color="auto" w:sz="4" w:space="0"/>
              <w:bottom w:val="single" w:color="auto" w:sz="4" w:space="0"/>
            </w:tcBorders>
          </w:tcPr>
          <w:p w:rsidRPr="00FB16EE" w:rsidR="002C4A33" w:rsidP="00B55287" w:rsidRDefault="002C4A33" w14:paraId="06635438" w14:textId="77777777">
            <w:pPr>
              <w:rPr>
                <w:rFonts w:cs="Arial"/>
                <w:szCs w:val="20"/>
              </w:rPr>
            </w:pPr>
          </w:p>
        </w:tc>
      </w:tr>
    </w:tbl>
    <w:p w:rsidRPr="00FB16EE" w:rsidR="002C4A33" w:rsidP="002C4A33" w:rsidRDefault="002C4A33" w14:paraId="189C94D3" w14:textId="77777777">
      <w:pPr>
        <w:jc w:val="center"/>
        <w:rPr>
          <w:rFonts w:cs="Arial"/>
          <w:b/>
          <w:sz w:val="22"/>
          <w:szCs w:val="20"/>
        </w:rPr>
      </w:pPr>
    </w:p>
    <w:p w:rsidRPr="00FB16EE" w:rsidR="002C4A33" w:rsidP="002C4A33" w:rsidRDefault="002C4A33" w14:paraId="4A062B42" w14:textId="77777777">
      <w:pPr>
        <w:jc w:val="center"/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>DATOS DE LA PERSONA CONTRA QUIEN SE PRESENTA LA QUEJA</w:t>
      </w:r>
      <w:r>
        <w:rPr>
          <w:rFonts w:cs="Arial"/>
          <w:b/>
          <w:sz w:val="22"/>
          <w:szCs w:val="20"/>
        </w:rPr>
        <w:t xml:space="preserve"> (en caso se ser aplicable)</w:t>
      </w:r>
    </w:p>
    <w:p w:rsidRPr="00FB16EE" w:rsidR="002C4A33" w:rsidP="002C4A33" w:rsidRDefault="002C4A33" w14:paraId="69B65D30" w14:textId="77777777">
      <w:pPr>
        <w:jc w:val="center"/>
        <w:rPr>
          <w:rFonts w:cs="Arial"/>
          <w:sz w:val="22"/>
          <w:szCs w:val="20"/>
        </w:rPr>
      </w:pPr>
    </w:p>
    <w:tbl>
      <w:tblPr>
        <w:tblpPr w:leftFromText="141" w:rightFromText="141" w:vertAnchor="text" w:horzAnchor="margin" w:tblpXSpec="center" w:tblpY="-28"/>
        <w:tblOverlap w:val="never"/>
        <w:tblW w:w="9603" w:type="dxa"/>
        <w:jc w:val="center"/>
        <w:tblLook w:val="01E0" w:firstRow="1" w:lastRow="1" w:firstColumn="1" w:lastColumn="1" w:noHBand="0" w:noVBand="0"/>
      </w:tblPr>
      <w:tblGrid>
        <w:gridCol w:w="1050"/>
        <w:gridCol w:w="220"/>
        <w:gridCol w:w="680"/>
        <w:gridCol w:w="1720"/>
        <w:gridCol w:w="375"/>
        <w:gridCol w:w="256"/>
        <w:gridCol w:w="895"/>
        <w:gridCol w:w="866"/>
        <w:gridCol w:w="3541"/>
      </w:tblGrid>
      <w:tr w:rsidRPr="00FB16EE" w:rsidR="002C4A33" w:rsidTr="00B55287" w14:paraId="3C00E4B2" w14:textId="77777777">
        <w:trPr>
          <w:jc w:val="center"/>
        </w:trPr>
        <w:tc>
          <w:tcPr>
            <w:tcW w:w="1270" w:type="dxa"/>
            <w:gridSpan w:val="2"/>
          </w:tcPr>
          <w:p w:rsidRPr="00FB16EE" w:rsidR="002C4A33" w:rsidP="00B55287" w:rsidRDefault="002C4A33" w14:paraId="1421EEF4" w14:textId="77777777">
            <w:pPr>
              <w:rPr>
                <w:rFonts w:cs="Arial"/>
                <w:szCs w:val="20"/>
              </w:rPr>
            </w:pPr>
            <w:r w:rsidRPr="00FB16EE">
              <w:rPr>
                <w:rFonts w:cs="Arial"/>
                <w:szCs w:val="20"/>
              </w:rPr>
              <w:t>Nombre:</w:t>
            </w:r>
          </w:p>
        </w:tc>
        <w:tc>
          <w:tcPr>
            <w:tcW w:w="8333" w:type="dxa"/>
            <w:gridSpan w:val="7"/>
            <w:tcBorders>
              <w:bottom w:val="single" w:color="auto" w:sz="4" w:space="0"/>
            </w:tcBorders>
          </w:tcPr>
          <w:p w:rsidRPr="00FB16EE" w:rsidR="002C4A33" w:rsidP="00B55287" w:rsidRDefault="002C4A33" w14:paraId="74D8CB6C" w14:textId="77777777">
            <w:pPr>
              <w:rPr>
                <w:rFonts w:cs="Arial"/>
                <w:szCs w:val="20"/>
              </w:rPr>
            </w:pPr>
          </w:p>
        </w:tc>
      </w:tr>
      <w:tr w:rsidRPr="00FB16EE" w:rsidR="002C4A33" w:rsidTr="00B55287" w14:paraId="5C25D039" w14:textId="77777777">
        <w:trPr>
          <w:jc w:val="center"/>
        </w:trPr>
        <w:tc>
          <w:tcPr>
            <w:tcW w:w="1950" w:type="dxa"/>
            <w:gridSpan w:val="3"/>
          </w:tcPr>
          <w:p w:rsidRPr="00FB16EE" w:rsidR="002C4A33" w:rsidP="00B55287" w:rsidRDefault="002C4A33" w14:paraId="09526140" w14:textId="77777777">
            <w:pPr>
              <w:rPr>
                <w:rFonts w:cs="Arial"/>
                <w:szCs w:val="20"/>
              </w:rPr>
            </w:pPr>
            <w:r w:rsidRPr="00FB16EE">
              <w:rPr>
                <w:rFonts w:cs="Arial"/>
                <w:szCs w:val="20"/>
              </w:rPr>
              <w:t xml:space="preserve">U. Negocio:       </w:t>
            </w:r>
          </w:p>
        </w:tc>
        <w:tc>
          <w:tcPr>
            <w:tcW w:w="2351" w:type="dxa"/>
            <w:gridSpan w:val="3"/>
            <w:tcBorders>
              <w:bottom w:val="single" w:color="auto" w:sz="4" w:space="0"/>
            </w:tcBorders>
          </w:tcPr>
          <w:p w:rsidRPr="00FB16EE" w:rsidR="002C4A33" w:rsidP="00B55287" w:rsidRDefault="002C4A33" w14:paraId="38698CE6" w14:textId="77777777">
            <w:pPr>
              <w:rPr>
                <w:rFonts w:cs="Arial"/>
                <w:szCs w:val="20"/>
              </w:rPr>
            </w:pPr>
          </w:p>
        </w:tc>
        <w:tc>
          <w:tcPr>
            <w:tcW w:w="895" w:type="dxa"/>
          </w:tcPr>
          <w:p w:rsidRPr="00FB16EE" w:rsidR="002C4A33" w:rsidP="00B55287" w:rsidRDefault="002C4A33" w14:paraId="444F1352" w14:textId="77777777">
            <w:pPr>
              <w:rPr>
                <w:rFonts w:cs="Arial"/>
                <w:szCs w:val="20"/>
              </w:rPr>
            </w:pPr>
            <w:r w:rsidRPr="00FB16EE">
              <w:rPr>
                <w:rFonts w:cs="Arial"/>
                <w:szCs w:val="20"/>
              </w:rPr>
              <w:t>Puesto:</w:t>
            </w:r>
          </w:p>
        </w:tc>
        <w:tc>
          <w:tcPr>
            <w:tcW w:w="4407" w:type="dxa"/>
            <w:gridSpan w:val="2"/>
            <w:tcBorders>
              <w:bottom w:val="single" w:color="auto" w:sz="4" w:space="0"/>
            </w:tcBorders>
          </w:tcPr>
          <w:p w:rsidRPr="00FB16EE" w:rsidR="002C4A33" w:rsidP="00B55287" w:rsidRDefault="002C4A33" w14:paraId="28A4FA5F" w14:textId="77777777">
            <w:pPr>
              <w:rPr>
                <w:rFonts w:cs="Arial"/>
                <w:szCs w:val="20"/>
              </w:rPr>
            </w:pPr>
          </w:p>
        </w:tc>
      </w:tr>
      <w:tr w:rsidRPr="00FB16EE" w:rsidR="002C4A33" w:rsidTr="00B55287" w14:paraId="39A20074" w14:textId="77777777">
        <w:trPr>
          <w:jc w:val="center"/>
        </w:trPr>
        <w:tc>
          <w:tcPr>
            <w:tcW w:w="1050" w:type="dxa"/>
          </w:tcPr>
          <w:p w:rsidRPr="00FB16EE" w:rsidR="002C4A33" w:rsidP="00B55287" w:rsidRDefault="002C4A33" w14:paraId="31B20003" w14:textId="77777777">
            <w:pPr>
              <w:rPr>
                <w:rFonts w:cs="Arial"/>
                <w:szCs w:val="20"/>
              </w:rPr>
            </w:pPr>
            <w:r w:rsidRPr="00FB16EE">
              <w:rPr>
                <w:rFonts w:cs="Arial"/>
                <w:szCs w:val="20"/>
              </w:rPr>
              <w:t>Teléfono:</w:t>
            </w:r>
          </w:p>
        </w:tc>
        <w:tc>
          <w:tcPr>
            <w:tcW w:w="2995" w:type="dxa"/>
            <w:gridSpan w:val="4"/>
            <w:tcBorders>
              <w:bottom w:val="single" w:color="auto" w:sz="4" w:space="0"/>
            </w:tcBorders>
          </w:tcPr>
          <w:p w:rsidRPr="00FB16EE" w:rsidR="002C4A33" w:rsidP="00B55287" w:rsidRDefault="002C4A33" w14:paraId="14B73CBF" w14:textId="77777777">
            <w:pPr>
              <w:rPr>
                <w:rFonts w:cs="Arial"/>
                <w:szCs w:val="20"/>
              </w:rPr>
            </w:pPr>
          </w:p>
        </w:tc>
        <w:tc>
          <w:tcPr>
            <w:tcW w:w="2017" w:type="dxa"/>
            <w:gridSpan w:val="3"/>
          </w:tcPr>
          <w:p w:rsidRPr="00FB16EE" w:rsidR="002C4A33" w:rsidP="00B55287" w:rsidRDefault="002C4A33" w14:paraId="54A23411" w14:textId="77777777">
            <w:pPr>
              <w:ind w:right="33"/>
              <w:rPr>
                <w:rFonts w:cs="Arial"/>
                <w:szCs w:val="20"/>
              </w:rPr>
            </w:pPr>
            <w:r w:rsidRPr="00FB16EE">
              <w:rPr>
                <w:rFonts w:cs="Arial"/>
                <w:szCs w:val="20"/>
              </w:rPr>
              <w:t xml:space="preserve">Correo electrónico :        </w:t>
            </w:r>
          </w:p>
        </w:tc>
        <w:tc>
          <w:tcPr>
            <w:tcW w:w="3541" w:type="dxa"/>
            <w:tcBorders>
              <w:bottom w:val="single" w:color="auto" w:sz="4" w:space="0"/>
            </w:tcBorders>
          </w:tcPr>
          <w:p w:rsidRPr="00FB16EE" w:rsidR="002C4A33" w:rsidP="00B55287" w:rsidRDefault="002C4A33" w14:paraId="6DB4515B" w14:textId="77777777">
            <w:pPr>
              <w:rPr>
                <w:rFonts w:cs="Arial"/>
                <w:szCs w:val="20"/>
              </w:rPr>
            </w:pPr>
          </w:p>
        </w:tc>
      </w:tr>
      <w:tr w:rsidRPr="00FB16EE" w:rsidR="002C4A33" w:rsidTr="00B55287" w14:paraId="665ECA1F" w14:textId="77777777">
        <w:trPr>
          <w:jc w:val="center"/>
        </w:trPr>
        <w:tc>
          <w:tcPr>
            <w:tcW w:w="3670" w:type="dxa"/>
            <w:gridSpan w:val="4"/>
          </w:tcPr>
          <w:p w:rsidRPr="00FB16EE" w:rsidR="002C4A33" w:rsidP="00B55287" w:rsidRDefault="002C4A33" w14:paraId="16F8274D" w14:textId="77777777">
            <w:pPr>
              <w:rPr>
                <w:rFonts w:cs="Arial"/>
                <w:szCs w:val="20"/>
              </w:rPr>
            </w:pPr>
            <w:r w:rsidRPr="00FB16EE">
              <w:rPr>
                <w:rFonts w:cs="Arial"/>
                <w:szCs w:val="20"/>
              </w:rPr>
              <w:t>Nombre del/la  jefe/a inmediato/a:</w:t>
            </w:r>
          </w:p>
        </w:tc>
        <w:tc>
          <w:tcPr>
            <w:tcW w:w="5933" w:type="dxa"/>
            <w:gridSpan w:val="5"/>
            <w:tcBorders>
              <w:bottom w:val="single" w:color="auto" w:sz="4" w:space="0"/>
            </w:tcBorders>
          </w:tcPr>
          <w:p w:rsidRPr="00FB16EE" w:rsidR="002C4A33" w:rsidP="00B55287" w:rsidRDefault="002C4A33" w14:paraId="4908818D" w14:textId="77777777">
            <w:pPr>
              <w:rPr>
                <w:rFonts w:cs="Arial"/>
                <w:szCs w:val="20"/>
              </w:rPr>
            </w:pPr>
          </w:p>
        </w:tc>
      </w:tr>
      <w:tr w:rsidRPr="00FB16EE" w:rsidR="002C4A33" w:rsidTr="00B55287" w14:paraId="5E91AE32" w14:textId="77777777">
        <w:trPr>
          <w:jc w:val="center"/>
        </w:trPr>
        <w:tc>
          <w:tcPr>
            <w:tcW w:w="3670" w:type="dxa"/>
            <w:gridSpan w:val="4"/>
          </w:tcPr>
          <w:p w:rsidRPr="00FB16EE" w:rsidR="002C4A33" w:rsidP="00B55287" w:rsidRDefault="002C4A33" w14:paraId="5D7D078A" w14:textId="77777777">
            <w:pPr>
              <w:rPr>
                <w:rFonts w:cs="Arial"/>
                <w:szCs w:val="20"/>
              </w:rPr>
            </w:pPr>
            <w:r w:rsidRPr="00FB16EE">
              <w:rPr>
                <w:rFonts w:cs="Arial"/>
                <w:szCs w:val="20"/>
              </w:rPr>
              <w:t>Cargo del/la jefe/a inmediato/a:</w:t>
            </w:r>
          </w:p>
        </w:tc>
        <w:tc>
          <w:tcPr>
            <w:tcW w:w="5933" w:type="dxa"/>
            <w:gridSpan w:val="5"/>
            <w:tcBorders>
              <w:top w:val="single" w:color="auto" w:sz="4" w:space="0"/>
              <w:bottom w:val="single" w:color="auto" w:sz="4" w:space="0"/>
            </w:tcBorders>
          </w:tcPr>
          <w:p w:rsidRPr="00FB16EE" w:rsidR="002C4A33" w:rsidP="00B55287" w:rsidRDefault="002C4A33" w14:paraId="209711C6" w14:textId="77777777">
            <w:pPr>
              <w:rPr>
                <w:rFonts w:cs="Arial"/>
                <w:szCs w:val="20"/>
              </w:rPr>
            </w:pPr>
          </w:p>
        </w:tc>
      </w:tr>
    </w:tbl>
    <w:p w:rsidRPr="00FB16EE" w:rsidR="002C4A33" w:rsidP="002C4A33" w:rsidRDefault="002C4A33" w14:paraId="15D4A921" w14:textId="77777777">
      <w:pPr>
        <w:rPr>
          <w:rFonts w:cs="Arial"/>
          <w:sz w:val="22"/>
          <w:szCs w:val="20"/>
        </w:rPr>
      </w:pPr>
    </w:p>
    <w:p w:rsidR="002C4A33" w:rsidP="002C4A33" w:rsidRDefault="002C4A33" w14:paraId="1A691F39" w14:textId="77777777">
      <w:pPr>
        <w:ind w:left="-284" w:right="-374"/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 xml:space="preserve">A </w:t>
      </w:r>
      <w:r w:rsidRPr="00FB16EE" w:rsidR="00C2581C">
        <w:rPr>
          <w:rFonts w:cs="Arial"/>
          <w:sz w:val="22"/>
          <w:szCs w:val="20"/>
        </w:rPr>
        <w:t>continuación,</w:t>
      </w:r>
      <w:r w:rsidRPr="00FB16EE">
        <w:rPr>
          <w:rFonts w:cs="Arial"/>
          <w:sz w:val="22"/>
          <w:szCs w:val="20"/>
        </w:rPr>
        <w:t xml:space="preserve"> le pedimos que escriba con tinta y letra clara, marcando </w:t>
      </w:r>
      <w:r>
        <w:rPr>
          <w:rFonts w:cs="Arial"/>
          <w:sz w:val="22"/>
          <w:szCs w:val="20"/>
        </w:rPr>
        <w:t xml:space="preserve">con una “X” </w:t>
      </w:r>
      <w:r w:rsidRPr="00FB16EE">
        <w:rPr>
          <w:rFonts w:cs="Arial"/>
          <w:sz w:val="22"/>
          <w:szCs w:val="20"/>
        </w:rPr>
        <w:t>el inciso correspondiente</w:t>
      </w:r>
      <w:r>
        <w:rPr>
          <w:rFonts w:cs="Arial"/>
          <w:sz w:val="22"/>
          <w:szCs w:val="20"/>
        </w:rPr>
        <w:t>,</w:t>
      </w:r>
      <w:r w:rsidRPr="00FB16EE">
        <w:rPr>
          <w:rFonts w:cs="Arial"/>
          <w:sz w:val="22"/>
          <w:szCs w:val="20"/>
        </w:rPr>
        <w:t xml:space="preserve"> o en su caso, conteste </w:t>
      </w:r>
      <w:r>
        <w:rPr>
          <w:rFonts w:cs="Arial"/>
          <w:sz w:val="22"/>
          <w:szCs w:val="20"/>
        </w:rPr>
        <w:t>cada una de las preguntas:</w:t>
      </w:r>
    </w:p>
    <w:p w:rsidRPr="00FB16EE" w:rsidR="002C4A33" w:rsidP="002C4A33" w:rsidRDefault="002C4A33" w14:paraId="4DDF8514" w14:textId="77777777">
      <w:pPr>
        <w:ind w:left="-284" w:right="-374"/>
        <w:rPr>
          <w:rFonts w:cs="Arial"/>
          <w:sz w:val="22"/>
          <w:szCs w:val="20"/>
        </w:rPr>
      </w:pPr>
    </w:p>
    <w:p w:rsidRPr="00FB16EE" w:rsidR="002C4A33" w:rsidP="002C4A33" w:rsidRDefault="002C4A33" w14:paraId="13013306" w14:textId="77777777">
      <w:pPr>
        <w:ind w:left="-284" w:right="-374"/>
        <w:rPr>
          <w:rFonts w:cs="Arial"/>
          <w:sz w:val="22"/>
          <w:szCs w:val="20"/>
        </w:rPr>
      </w:pPr>
    </w:p>
    <w:p w:rsidRPr="00FB16EE" w:rsidR="002C4A33" w:rsidP="00243058" w:rsidRDefault="002C4A33" w14:paraId="300F3018" w14:textId="77777777">
      <w:pPr>
        <w:numPr>
          <w:ilvl w:val="0"/>
          <w:numId w:val="7"/>
        </w:numPr>
        <w:tabs>
          <w:tab w:val="clear" w:pos="720"/>
          <w:tab w:val="left" w:pos="90"/>
          <w:tab w:val="num" w:pos="360"/>
        </w:tabs>
        <w:ind w:left="0" w:firstLine="0"/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>¿</w:t>
      </w:r>
      <w:r>
        <w:rPr>
          <w:rFonts w:cs="Arial"/>
          <w:b/>
          <w:sz w:val="22"/>
          <w:szCs w:val="20"/>
        </w:rPr>
        <w:t>La queja que presenta es referente a qué tipo de conducta o comportamiento</w:t>
      </w:r>
      <w:r w:rsidRPr="00FB16EE">
        <w:rPr>
          <w:rFonts w:cs="Arial"/>
          <w:b/>
          <w:sz w:val="22"/>
          <w:szCs w:val="20"/>
        </w:rPr>
        <w:t>?</w:t>
      </w:r>
    </w:p>
    <w:p w:rsidR="002C4A33" w:rsidP="002C4A33" w:rsidRDefault="002C4A33" w14:paraId="51B4C410" w14:textId="77777777">
      <w:pPr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 xml:space="preserve">       a) </w:t>
      </w:r>
      <w:r>
        <w:rPr>
          <w:rFonts w:cs="Arial"/>
          <w:sz w:val="22"/>
          <w:szCs w:val="20"/>
        </w:rPr>
        <w:t>Soborno     b) Lavado de dinero</w:t>
      </w:r>
      <w:r w:rsidRPr="00FB16EE">
        <w:rPr>
          <w:rFonts w:cs="Arial"/>
          <w:sz w:val="22"/>
          <w:szCs w:val="20"/>
        </w:rPr>
        <w:t xml:space="preserve">        </w:t>
      </w:r>
    </w:p>
    <w:p w:rsidR="002C4A33" w:rsidP="002C4A33" w:rsidRDefault="002C4A33" w14:paraId="1ED26E42" w14:textId="77777777">
      <w:pPr>
        <w:ind w:firstLine="360"/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 xml:space="preserve">c) </w:t>
      </w:r>
      <w:r>
        <w:rPr>
          <w:rFonts w:cs="Arial"/>
          <w:sz w:val="22"/>
          <w:szCs w:val="20"/>
        </w:rPr>
        <w:t>Actos revisables o actos ilícitos (detallar que tipo de acto)</w:t>
      </w:r>
      <w:r w:rsidRPr="00FB16EE">
        <w:rPr>
          <w:rFonts w:cs="Arial"/>
          <w:sz w:val="22"/>
          <w:szCs w:val="20"/>
        </w:rPr>
        <w:tab/>
      </w:r>
      <w:r w:rsidRPr="00FB16EE">
        <w:rPr>
          <w:rFonts w:cs="Arial"/>
          <w:sz w:val="22"/>
          <w:szCs w:val="20"/>
        </w:rPr>
        <w:t xml:space="preserve">d) </w:t>
      </w:r>
      <w:r>
        <w:rPr>
          <w:rFonts w:cs="Arial"/>
          <w:sz w:val="22"/>
          <w:szCs w:val="20"/>
        </w:rPr>
        <w:t>Otras: ___.</w:t>
      </w:r>
    </w:p>
    <w:p w:rsidR="002C4A33" w:rsidP="002C4A33" w:rsidRDefault="002C4A33" w14:paraId="09DCA8A8" w14:textId="77777777">
      <w:pPr>
        <w:ind w:firstLine="360"/>
        <w:rPr>
          <w:rFonts w:cs="Arial"/>
          <w:sz w:val="22"/>
          <w:szCs w:val="20"/>
        </w:rPr>
      </w:pPr>
    </w:p>
    <w:p w:rsidRPr="00A332A7" w:rsidR="002C4A33" w:rsidP="002C4A33" w:rsidRDefault="002C4A33" w14:paraId="713EDDDD" w14:textId="77777777">
      <w:pPr>
        <w:rPr>
          <w:rFonts w:cs="Arial"/>
          <w:b/>
          <w:sz w:val="22"/>
          <w:szCs w:val="20"/>
        </w:rPr>
      </w:pPr>
      <w:r w:rsidRPr="00A332A7">
        <w:rPr>
          <w:rFonts w:cs="Arial"/>
          <w:b/>
          <w:sz w:val="22"/>
          <w:szCs w:val="20"/>
        </w:rPr>
        <w:t>Si selecciono “otras”</w:t>
      </w:r>
      <w:r>
        <w:rPr>
          <w:rFonts w:cs="Arial"/>
          <w:b/>
          <w:sz w:val="22"/>
          <w:szCs w:val="20"/>
        </w:rPr>
        <w:t xml:space="preserve"> o el inciso “c” </w:t>
      </w:r>
      <w:r w:rsidRPr="00A332A7">
        <w:rPr>
          <w:rFonts w:cs="Arial"/>
          <w:b/>
          <w:sz w:val="22"/>
          <w:szCs w:val="20"/>
        </w:rPr>
        <w:t>indique cuales:</w:t>
      </w:r>
      <w:r>
        <w:rPr>
          <w:rFonts w:cs="Arial"/>
          <w:b/>
          <w:sz w:val="22"/>
          <w:szCs w:val="20"/>
        </w:rPr>
        <w:t>___________________________ _____________________________________</w:t>
      </w:r>
      <w:r w:rsidRPr="00A332A7">
        <w:rPr>
          <w:rFonts w:cs="Arial"/>
          <w:b/>
          <w:sz w:val="22"/>
          <w:szCs w:val="20"/>
        </w:rPr>
        <w:t>_______</w:t>
      </w:r>
      <w:r>
        <w:rPr>
          <w:rFonts w:cs="Arial"/>
          <w:b/>
          <w:sz w:val="22"/>
          <w:szCs w:val="20"/>
        </w:rPr>
        <w:t>____________________________</w:t>
      </w:r>
      <w:r w:rsidRPr="00A332A7">
        <w:rPr>
          <w:rFonts w:cs="Arial"/>
          <w:b/>
          <w:sz w:val="22"/>
          <w:szCs w:val="20"/>
        </w:rPr>
        <w:t xml:space="preserve"> ________________________________________________________________________________________________________________________________________________________________________________________________________________________</w:t>
      </w:r>
    </w:p>
    <w:p w:rsidRPr="00FB16EE" w:rsidR="002C4A33" w:rsidP="002C4A33" w:rsidRDefault="002C4A33" w14:paraId="13D26744" w14:textId="77777777">
      <w:pPr>
        <w:ind w:left="284"/>
        <w:rPr>
          <w:rFonts w:cs="Arial"/>
          <w:sz w:val="22"/>
          <w:szCs w:val="20"/>
        </w:rPr>
      </w:pPr>
    </w:p>
    <w:p w:rsidRPr="00FB16EE" w:rsidR="002C4A33" w:rsidP="00243058" w:rsidRDefault="002C4A33" w14:paraId="09D05879" w14:textId="77777777">
      <w:pPr>
        <w:numPr>
          <w:ilvl w:val="0"/>
          <w:numId w:val="7"/>
        </w:numPr>
        <w:tabs>
          <w:tab w:val="clear" w:pos="720"/>
          <w:tab w:val="num" w:pos="360"/>
        </w:tabs>
        <w:ind w:left="360"/>
        <w:jc w:val="left"/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>¿Con qué frecuencia ha ocurrido?</w:t>
      </w:r>
    </w:p>
    <w:p w:rsidRPr="00FB16EE" w:rsidR="002C4A33" w:rsidP="002C4A33" w:rsidRDefault="002C4A33" w14:paraId="18DED959" w14:textId="77777777">
      <w:pPr>
        <w:tabs>
          <w:tab w:val="num" w:pos="360"/>
        </w:tabs>
        <w:ind w:left="360"/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lastRenderedPageBreak/>
        <w:t>a) Una sola vez  b) Varias veces   c) De manera continua hasta la presente fecha</w:t>
      </w:r>
    </w:p>
    <w:p w:rsidRPr="00FB16EE" w:rsidR="002C4A33" w:rsidP="002C4A33" w:rsidRDefault="002C4A33" w14:paraId="3844F86F" w14:textId="77777777">
      <w:pPr>
        <w:rPr>
          <w:rFonts w:cs="Arial"/>
          <w:sz w:val="22"/>
          <w:szCs w:val="20"/>
        </w:rPr>
      </w:pPr>
    </w:p>
    <w:p w:rsidRPr="00FB16EE" w:rsidR="002C4A33" w:rsidP="00243058" w:rsidRDefault="002C4A33" w14:paraId="48FB90A4" w14:textId="77777777">
      <w:pPr>
        <w:numPr>
          <w:ilvl w:val="0"/>
          <w:numId w:val="7"/>
        </w:numPr>
        <w:tabs>
          <w:tab w:val="clear" w:pos="720"/>
          <w:tab w:val="num" w:pos="360"/>
        </w:tabs>
        <w:ind w:left="0" w:firstLine="0"/>
        <w:rPr>
          <w:rFonts w:cs="Arial"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>En caso de haber sido una sola vez</w:t>
      </w:r>
      <w:r>
        <w:rPr>
          <w:rFonts w:cs="Arial"/>
          <w:b/>
          <w:sz w:val="22"/>
          <w:szCs w:val="20"/>
        </w:rPr>
        <w:t xml:space="preserve"> o varias veces</w:t>
      </w:r>
      <w:r w:rsidRPr="00FB16EE">
        <w:rPr>
          <w:rFonts w:cs="Arial"/>
          <w:b/>
          <w:sz w:val="22"/>
          <w:szCs w:val="20"/>
        </w:rPr>
        <w:t xml:space="preserve">, precise: Fecha: </w:t>
      </w:r>
      <w:r w:rsidRPr="00FB16EE">
        <w:rPr>
          <w:rFonts w:cs="Arial"/>
          <w:sz w:val="22"/>
          <w:szCs w:val="20"/>
        </w:rPr>
        <w:t>_____________</w:t>
      </w:r>
      <w:r w:rsidRPr="00FB16EE">
        <w:rPr>
          <w:rFonts w:cs="Arial"/>
          <w:b/>
          <w:sz w:val="22"/>
          <w:szCs w:val="20"/>
        </w:rPr>
        <w:t xml:space="preserve"> </w:t>
      </w:r>
    </w:p>
    <w:p w:rsidRPr="00FB16EE" w:rsidR="002C4A33" w:rsidP="002C4A33" w:rsidRDefault="002C4A33" w14:paraId="75E8C701" w14:textId="77777777">
      <w:pPr>
        <w:rPr>
          <w:rFonts w:cs="Arial"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>Hora:</w:t>
      </w:r>
      <w:r>
        <w:rPr>
          <w:rFonts w:cs="Arial"/>
          <w:sz w:val="22"/>
          <w:szCs w:val="20"/>
        </w:rPr>
        <w:t>______________</w:t>
      </w:r>
      <w:r w:rsidRPr="00FB16EE">
        <w:rPr>
          <w:rFonts w:cs="Arial"/>
          <w:sz w:val="22"/>
          <w:szCs w:val="20"/>
        </w:rPr>
        <w:t>___________</w:t>
      </w:r>
      <w:r w:rsidRPr="00FB16EE">
        <w:rPr>
          <w:rFonts w:cs="Arial"/>
          <w:b/>
          <w:sz w:val="22"/>
          <w:szCs w:val="20"/>
        </w:rPr>
        <w:t xml:space="preserve">  </w:t>
      </w:r>
      <w:r>
        <w:rPr>
          <w:rFonts w:cs="Arial"/>
          <w:b/>
          <w:sz w:val="22"/>
          <w:szCs w:val="20"/>
        </w:rPr>
        <w:t xml:space="preserve"> L</w:t>
      </w:r>
      <w:r w:rsidRPr="00FB16EE">
        <w:rPr>
          <w:rFonts w:cs="Arial"/>
          <w:b/>
          <w:sz w:val="22"/>
          <w:szCs w:val="20"/>
        </w:rPr>
        <w:t>ugar:</w:t>
      </w:r>
      <w:r w:rsidRPr="00FB16EE">
        <w:rPr>
          <w:rFonts w:cs="Arial"/>
          <w:sz w:val="22"/>
          <w:szCs w:val="20"/>
        </w:rPr>
        <w:t>________________________________________________________________________________________________________________________________________________________</w:t>
      </w:r>
      <w:r>
        <w:rPr>
          <w:rFonts w:cs="Arial"/>
          <w:sz w:val="22"/>
          <w:szCs w:val="20"/>
        </w:rPr>
        <w:t>__________________________________________________________</w:t>
      </w:r>
    </w:p>
    <w:p w:rsidRPr="00FB16EE" w:rsidR="002C4A33" w:rsidP="002C4A33" w:rsidRDefault="002C4A33" w14:paraId="7E2772FC" w14:textId="77777777">
      <w:pPr>
        <w:rPr>
          <w:rFonts w:cs="Arial"/>
          <w:sz w:val="22"/>
          <w:szCs w:val="20"/>
        </w:rPr>
      </w:pPr>
    </w:p>
    <w:p w:rsidRPr="00FB16EE" w:rsidR="002C4A33" w:rsidP="00243058" w:rsidRDefault="002C4A33" w14:paraId="4A73370A" w14:textId="77777777">
      <w:pPr>
        <w:numPr>
          <w:ilvl w:val="0"/>
          <w:numId w:val="7"/>
        </w:numPr>
        <w:tabs>
          <w:tab w:val="clear" w:pos="720"/>
          <w:tab w:val="num" w:pos="360"/>
        </w:tabs>
        <w:ind w:left="0" w:firstLine="0"/>
        <w:rPr>
          <w:rFonts w:cs="Arial"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 xml:space="preserve">En caso de haber ocurrido el hecho en varias ocasiones o que hasta la presente fecha siga sucediendo, precise el periodo aproximado: </w:t>
      </w:r>
      <w:r w:rsidRPr="00FB16EE">
        <w:rPr>
          <w:rFonts w:cs="Arial"/>
          <w:sz w:val="22"/>
          <w:szCs w:val="20"/>
        </w:rPr>
        <w:t>____________________________________________________________________________________________________________________</w:t>
      </w:r>
      <w:r>
        <w:rPr>
          <w:rFonts w:cs="Arial"/>
          <w:sz w:val="22"/>
          <w:szCs w:val="20"/>
        </w:rPr>
        <w:t>____________________________________________________________________________________________________</w:t>
      </w:r>
    </w:p>
    <w:p w:rsidRPr="00FB16EE" w:rsidR="002C4A33" w:rsidP="002C4A33" w:rsidRDefault="002C4A33" w14:paraId="41136076" w14:textId="77777777">
      <w:pPr>
        <w:rPr>
          <w:rFonts w:cs="Arial"/>
          <w:sz w:val="22"/>
          <w:szCs w:val="20"/>
        </w:rPr>
      </w:pPr>
    </w:p>
    <w:p w:rsidRPr="00FB16EE" w:rsidR="002C4A33" w:rsidP="00243058" w:rsidRDefault="002C4A33" w14:paraId="1F6862F0" w14:textId="77777777">
      <w:pPr>
        <w:numPr>
          <w:ilvl w:val="0"/>
          <w:numId w:val="7"/>
        </w:numPr>
        <w:tabs>
          <w:tab w:val="clear" w:pos="720"/>
          <w:tab w:val="num" w:pos="360"/>
        </w:tabs>
        <w:ind w:left="0" w:firstLine="0"/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 xml:space="preserve">La actitud de la </w:t>
      </w:r>
      <w:r>
        <w:rPr>
          <w:rFonts w:cs="Arial"/>
          <w:b/>
          <w:sz w:val="22"/>
          <w:szCs w:val="20"/>
        </w:rPr>
        <w:t xml:space="preserve">persona que realizo la conducta inapropiada/acto revisable/acto de soborno motivo de la presente queja </w:t>
      </w:r>
      <w:r w:rsidRPr="00FB16EE">
        <w:rPr>
          <w:rFonts w:cs="Arial"/>
          <w:b/>
          <w:sz w:val="22"/>
          <w:szCs w:val="20"/>
        </w:rPr>
        <w:t>fue:</w:t>
      </w:r>
    </w:p>
    <w:p w:rsidRPr="00FB16EE" w:rsidR="002C4A33" w:rsidP="002C4A33" w:rsidRDefault="002C4A33" w14:paraId="02A86363" w14:textId="77777777">
      <w:pPr>
        <w:ind w:firstLine="360"/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 xml:space="preserve">a) Abierta y clara   </w:t>
      </w:r>
      <w:r w:rsidRPr="00FB16EE">
        <w:rPr>
          <w:rFonts w:cs="Arial"/>
          <w:sz w:val="22"/>
          <w:szCs w:val="20"/>
        </w:rPr>
        <w:tab/>
      </w:r>
      <w:r w:rsidRPr="00FB16EE">
        <w:rPr>
          <w:rFonts w:cs="Arial"/>
          <w:sz w:val="22"/>
          <w:szCs w:val="20"/>
        </w:rPr>
        <w:tab/>
      </w:r>
      <w:r w:rsidRPr="00FB16EE">
        <w:rPr>
          <w:rFonts w:cs="Arial"/>
          <w:sz w:val="22"/>
          <w:szCs w:val="20"/>
        </w:rPr>
        <w:t xml:space="preserve">b) Amenazante  </w:t>
      </w:r>
      <w:r w:rsidRPr="00FB16EE">
        <w:rPr>
          <w:rFonts w:cs="Arial"/>
          <w:sz w:val="22"/>
          <w:szCs w:val="20"/>
        </w:rPr>
        <w:tab/>
      </w:r>
      <w:r w:rsidRPr="00FB16EE">
        <w:rPr>
          <w:rFonts w:cs="Arial"/>
          <w:sz w:val="22"/>
          <w:szCs w:val="20"/>
        </w:rPr>
        <w:t>c) Discreta o sutil</w:t>
      </w:r>
    </w:p>
    <w:p w:rsidRPr="00FB16EE" w:rsidR="002C4A33" w:rsidP="002C4A33" w:rsidRDefault="002C4A33" w14:paraId="10F98A69" w14:textId="77777777">
      <w:pPr>
        <w:rPr>
          <w:rFonts w:cs="Arial"/>
          <w:sz w:val="22"/>
          <w:szCs w:val="20"/>
        </w:rPr>
      </w:pPr>
    </w:p>
    <w:p w:rsidRPr="00FB16EE" w:rsidR="002C4A33" w:rsidP="00243058" w:rsidRDefault="002C4A33" w14:paraId="503F8F86" w14:textId="77777777">
      <w:pPr>
        <w:numPr>
          <w:ilvl w:val="0"/>
          <w:numId w:val="7"/>
        </w:numPr>
        <w:tabs>
          <w:tab w:val="left" w:pos="360"/>
        </w:tabs>
        <w:ind w:left="0" w:firstLine="0"/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>La reacción inmediata de usted ante la(s) conducta(s) de ésa persona fue:</w:t>
      </w:r>
    </w:p>
    <w:p w:rsidRPr="00FB16EE" w:rsidR="002C4A33" w:rsidP="00243058" w:rsidRDefault="002C4A33" w14:paraId="3171ED0F" w14:textId="77777777">
      <w:pPr>
        <w:numPr>
          <w:ilvl w:val="1"/>
          <w:numId w:val="7"/>
        </w:numPr>
        <w:tabs>
          <w:tab w:val="clear" w:pos="1440"/>
          <w:tab w:val="num" w:pos="720"/>
        </w:tabs>
        <w:ind w:left="540" w:hanging="180"/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Lo confronté   b) Lo ignoré  c) Otro</w:t>
      </w:r>
      <w:r>
        <w:rPr>
          <w:rFonts w:cs="Arial"/>
          <w:sz w:val="22"/>
          <w:szCs w:val="20"/>
        </w:rPr>
        <w:t>,_________________</w:t>
      </w:r>
      <w:r w:rsidRPr="00FB16EE">
        <w:rPr>
          <w:rFonts w:cs="Arial"/>
          <w:sz w:val="22"/>
          <w:szCs w:val="20"/>
        </w:rPr>
        <w:t xml:space="preserve"> ____________________________________________</w:t>
      </w:r>
      <w:r>
        <w:rPr>
          <w:rFonts w:cs="Arial"/>
          <w:sz w:val="22"/>
          <w:szCs w:val="20"/>
        </w:rPr>
        <w:t>__________________________________________________________________________________________</w:t>
      </w:r>
    </w:p>
    <w:p w:rsidRPr="00FB16EE" w:rsidR="002C4A33" w:rsidP="002C4A33" w:rsidRDefault="002C4A33" w14:paraId="7AA02912" w14:textId="77777777">
      <w:pPr>
        <w:ind w:left="360"/>
        <w:rPr>
          <w:rFonts w:cs="Arial"/>
          <w:sz w:val="22"/>
          <w:szCs w:val="20"/>
        </w:rPr>
      </w:pPr>
    </w:p>
    <w:p w:rsidRPr="00FB16EE" w:rsidR="002C4A33" w:rsidP="00243058" w:rsidRDefault="002C4A33" w14:paraId="6D548276" w14:textId="77777777">
      <w:pPr>
        <w:numPr>
          <w:ilvl w:val="0"/>
          <w:numId w:val="7"/>
        </w:numPr>
        <w:tabs>
          <w:tab w:val="clear" w:pos="720"/>
          <w:tab w:val="num" w:pos="360"/>
        </w:tabs>
        <w:ind w:left="0" w:firstLine="0"/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>Describa detalladamente los hechos</w:t>
      </w:r>
      <w:r>
        <w:rPr>
          <w:rFonts w:cs="Arial"/>
          <w:b/>
          <w:sz w:val="22"/>
          <w:szCs w:val="20"/>
        </w:rPr>
        <w:t xml:space="preserve">, acciones o conductas </w:t>
      </w:r>
      <w:r w:rsidRPr="00FB16EE">
        <w:rPr>
          <w:rFonts w:cs="Arial"/>
          <w:b/>
          <w:sz w:val="22"/>
          <w:szCs w:val="20"/>
        </w:rPr>
        <w:t xml:space="preserve">motivo de la presente queja: </w:t>
      </w:r>
      <w:r w:rsidRPr="00FB16EE">
        <w:rPr>
          <w:rFonts w:cs="Arial"/>
          <w:sz w:val="22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FB16EE">
        <w:rPr>
          <w:rFonts w:cs="Arial"/>
          <w:sz w:val="22"/>
          <w:szCs w:val="20"/>
        </w:rPr>
        <w:lastRenderedPageBreak/>
        <w:t>______________________________________________________________________________________________________________________________________________________________________</w:t>
      </w:r>
    </w:p>
    <w:p w:rsidRPr="00FB16EE" w:rsidR="002C4A33" w:rsidP="002C4A33" w:rsidRDefault="002C4A33" w14:paraId="5E1DCA7F" w14:textId="77777777">
      <w:pPr>
        <w:rPr>
          <w:rFonts w:cs="Arial"/>
          <w:b/>
          <w:sz w:val="22"/>
          <w:szCs w:val="20"/>
        </w:rPr>
      </w:pPr>
    </w:p>
    <w:p w:rsidRPr="00FB16EE" w:rsidR="002C4A33" w:rsidP="002C4A33" w:rsidRDefault="002C4A33" w14:paraId="37EE5E0D" w14:textId="77777777">
      <w:pPr>
        <w:rPr>
          <w:rFonts w:cs="Arial"/>
          <w:b/>
          <w:sz w:val="22"/>
          <w:szCs w:val="20"/>
        </w:rPr>
      </w:pPr>
    </w:p>
    <w:p w:rsidRPr="00FB16EE" w:rsidR="002C4A33" w:rsidP="00243058" w:rsidRDefault="002C4A33" w14:paraId="4E9AF27C" w14:textId="77777777">
      <w:pPr>
        <w:numPr>
          <w:ilvl w:val="0"/>
          <w:numId w:val="7"/>
        </w:numPr>
        <w:tabs>
          <w:tab w:val="clear" w:pos="720"/>
          <w:tab w:val="num" w:pos="360"/>
        </w:tabs>
        <w:ind w:left="0" w:firstLine="0"/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 xml:space="preserve">Señale si cuando acontecieron los hechos motivo de la presente queja: </w:t>
      </w:r>
    </w:p>
    <w:p w:rsidRPr="00FB16EE" w:rsidR="002C4A33" w:rsidP="002C4A33" w:rsidRDefault="002C4A33" w14:paraId="2955701E" w14:textId="77777777">
      <w:pPr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 xml:space="preserve">      a) Nadie los presenció    b) Los presenció una persona      b) Los presenciaron dos o más personas</w:t>
      </w:r>
    </w:p>
    <w:p w:rsidRPr="00FB16EE" w:rsidR="002C4A33" w:rsidP="002C4A33" w:rsidRDefault="002C4A33" w14:paraId="4DBAE60C" w14:textId="77777777">
      <w:pPr>
        <w:rPr>
          <w:rFonts w:cs="Arial"/>
          <w:sz w:val="22"/>
          <w:szCs w:val="20"/>
        </w:rPr>
      </w:pPr>
    </w:p>
    <w:p w:rsidRPr="00FB16EE" w:rsidR="002C4A33" w:rsidP="002C4A33" w:rsidRDefault="002C4A33" w14:paraId="16182836" w14:textId="77777777">
      <w:pPr>
        <w:tabs>
          <w:tab w:val="num" w:pos="1077"/>
        </w:tabs>
        <w:rPr>
          <w:rFonts w:cs="Arial"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 xml:space="preserve">9. En caso de que una o más personas hayan sido testigos de los hechos, proporcione </w:t>
      </w:r>
      <w:r>
        <w:rPr>
          <w:rFonts w:cs="Arial"/>
          <w:b/>
          <w:sz w:val="22"/>
          <w:szCs w:val="20"/>
        </w:rPr>
        <w:t xml:space="preserve">los </w:t>
      </w:r>
      <w:r w:rsidRPr="00FB16EE">
        <w:rPr>
          <w:rFonts w:cs="Arial"/>
          <w:b/>
          <w:sz w:val="22"/>
          <w:szCs w:val="20"/>
        </w:rPr>
        <w:t>nombres completos:</w:t>
      </w:r>
      <w:r>
        <w:rPr>
          <w:rFonts w:cs="Arial"/>
          <w:b/>
          <w:sz w:val="22"/>
          <w:szCs w:val="20"/>
        </w:rPr>
        <w:tab/>
      </w:r>
      <w:r w:rsidRPr="00FB16EE">
        <w:rPr>
          <w:rFonts w:cs="Arial"/>
          <w:b/>
          <w:sz w:val="22"/>
          <w:szCs w:val="20"/>
        </w:rPr>
        <w:t xml:space="preserve"> </w:t>
      </w:r>
      <w:r w:rsidRPr="00FB16EE">
        <w:rPr>
          <w:rFonts w:cs="Arial"/>
          <w:sz w:val="22"/>
          <w:szCs w:val="20"/>
        </w:rPr>
        <w:t>_______________________________________________________________________________</w:t>
      </w:r>
      <w:r>
        <w:rPr>
          <w:rFonts w:cs="Arial"/>
          <w:sz w:val="22"/>
          <w:szCs w:val="20"/>
        </w:rPr>
        <w:t>_________________________________________________________________</w:t>
      </w:r>
    </w:p>
    <w:p w:rsidRPr="00FB16EE" w:rsidR="002C4A33" w:rsidP="002C4A33" w:rsidRDefault="002C4A33" w14:paraId="37CB6EE4" w14:textId="77777777">
      <w:pPr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______________________________________________________________________________________________________________________________________________________________</w:t>
      </w:r>
      <w:r>
        <w:rPr>
          <w:rFonts w:cs="Arial"/>
          <w:sz w:val="22"/>
          <w:szCs w:val="20"/>
        </w:rPr>
        <w:t>__________________________________________________________________________________________________________________________________</w:t>
      </w:r>
    </w:p>
    <w:p w:rsidRPr="00FB16EE" w:rsidR="002C4A33" w:rsidP="002C4A33" w:rsidRDefault="002C4A33" w14:paraId="126A016A" w14:textId="77777777">
      <w:pPr>
        <w:rPr>
          <w:rFonts w:cs="Arial"/>
          <w:b/>
          <w:sz w:val="22"/>
          <w:szCs w:val="20"/>
        </w:rPr>
      </w:pPr>
    </w:p>
    <w:p w:rsidRPr="00C548A2" w:rsidR="002C4A33" w:rsidP="00243058" w:rsidRDefault="002C4A33" w14:paraId="07C4F828" w14:textId="77777777">
      <w:pPr>
        <w:numPr>
          <w:ilvl w:val="1"/>
          <w:numId w:val="6"/>
        </w:numPr>
        <w:tabs>
          <w:tab w:val="num" w:pos="360"/>
        </w:tabs>
        <w:ind w:left="0" w:firstLine="0"/>
        <w:rPr>
          <w:rFonts w:cs="Arial"/>
          <w:sz w:val="22"/>
          <w:szCs w:val="20"/>
        </w:rPr>
      </w:pPr>
      <w:r w:rsidRPr="00C548A2">
        <w:rPr>
          <w:rFonts w:cs="Arial"/>
          <w:b/>
          <w:sz w:val="22"/>
          <w:szCs w:val="20"/>
        </w:rPr>
        <w:t>¿Sabe usted si alguna otra persona del corporativo está vinculada con la presente queja?</w:t>
      </w:r>
    </w:p>
    <w:p w:rsidRPr="00C548A2" w:rsidR="002C4A33" w:rsidP="00243058" w:rsidRDefault="002C4A33" w14:paraId="2A70D64C" w14:textId="77777777">
      <w:pPr>
        <w:numPr>
          <w:ilvl w:val="1"/>
          <w:numId w:val="7"/>
        </w:numPr>
        <w:tabs>
          <w:tab w:val="clear" w:pos="1440"/>
          <w:tab w:val="num" w:pos="567"/>
        </w:tabs>
        <w:ind w:left="284" w:firstLine="0"/>
        <w:rPr>
          <w:rFonts w:cs="Arial"/>
          <w:sz w:val="22"/>
          <w:szCs w:val="20"/>
        </w:rPr>
      </w:pPr>
      <w:r w:rsidRPr="00C548A2">
        <w:rPr>
          <w:rFonts w:cs="Arial"/>
          <w:sz w:val="22"/>
          <w:szCs w:val="20"/>
        </w:rPr>
        <w:t>Si, indique el nombre_____________________________________   b) No</w:t>
      </w:r>
    </w:p>
    <w:p w:rsidRPr="002C11EB" w:rsidR="002C4A33" w:rsidP="002C4A33" w:rsidRDefault="002C4A33" w14:paraId="45D9EB30" w14:textId="77777777">
      <w:pPr>
        <w:ind w:left="284"/>
        <w:rPr>
          <w:rFonts w:cs="Arial"/>
          <w:color w:val="FF0000"/>
          <w:sz w:val="22"/>
          <w:szCs w:val="20"/>
        </w:rPr>
      </w:pPr>
      <w:r w:rsidRPr="002C11EB">
        <w:rPr>
          <w:rFonts w:cs="Arial"/>
          <w:color w:val="FF0000"/>
          <w:sz w:val="22"/>
          <w:szCs w:val="20"/>
        </w:rPr>
        <w:t xml:space="preserve">  </w:t>
      </w:r>
    </w:p>
    <w:p w:rsidRPr="002C11EB" w:rsidR="002C4A33" w:rsidP="002C4A33" w:rsidRDefault="002C4A33" w14:paraId="54207883" w14:textId="77777777">
      <w:pPr>
        <w:rPr>
          <w:rFonts w:cs="Arial"/>
          <w:b/>
          <w:color w:val="FF0000"/>
          <w:sz w:val="22"/>
          <w:szCs w:val="20"/>
        </w:rPr>
      </w:pPr>
    </w:p>
    <w:p w:rsidRPr="00F97025" w:rsidR="002C4A33" w:rsidP="00243058" w:rsidRDefault="002C4A33" w14:paraId="7CBC1EE4" w14:textId="77777777">
      <w:pPr>
        <w:numPr>
          <w:ilvl w:val="0"/>
          <w:numId w:val="8"/>
        </w:numPr>
        <w:rPr>
          <w:rFonts w:cs="Arial"/>
          <w:b/>
          <w:sz w:val="22"/>
          <w:szCs w:val="20"/>
        </w:rPr>
      </w:pPr>
      <w:r w:rsidRPr="00F97025">
        <w:rPr>
          <w:rFonts w:cs="Arial"/>
          <w:b/>
          <w:sz w:val="22"/>
          <w:szCs w:val="20"/>
        </w:rPr>
        <w:t xml:space="preserve">¿Usted tiene conocimiento si los hechos, acciones o conductas motivo de la presente queja </w:t>
      </w:r>
      <w:r>
        <w:rPr>
          <w:rFonts w:cs="Arial"/>
          <w:b/>
          <w:sz w:val="22"/>
          <w:szCs w:val="20"/>
        </w:rPr>
        <w:t>generó</w:t>
      </w:r>
      <w:r w:rsidRPr="00F97025">
        <w:rPr>
          <w:rFonts w:cs="Arial"/>
          <w:b/>
          <w:sz w:val="22"/>
          <w:szCs w:val="20"/>
        </w:rPr>
        <w:t xml:space="preserve"> un benef</w:t>
      </w:r>
      <w:r>
        <w:rPr>
          <w:rFonts w:cs="Arial"/>
          <w:b/>
          <w:sz w:val="22"/>
          <w:szCs w:val="20"/>
        </w:rPr>
        <w:t>icio personal para algún colaborador o alguna persona externa?</w:t>
      </w:r>
    </w:p>
    <w:p w:rsidRPr="00F97025" w:rsidR="002C4A33" w:rsidP="002C4A33" w:rsidRDefault="002C4A33" w14:paraId="57FA00D8" w14:textId="77777777">
      <w:pPr>
        <w:ind w:firstLine="360"/>
        <w:rPr>
          <w:rFonts w:cs="Arial"/>
          <w:sz w:val="22"/>
          <w:szCs w:val="20"/>
        </w:rPr>
      </w:pPr>
      <w:r w:rsidRPr="00F97025">
        <w:rPr>
          <w:rFonts w:cs="Arial"/>
          <w:sz w:val="22"/>
          <w:szCs w:val="20"/>
        </w:rPr>
        <w:t>a)</w:t>
      </w:r>
      <w:r>
        <w:rPr>
          <w:rFonts w:cs="Arial"/>
          <w:sz w:val="22"/>
          <w:szCs w:val="20"/>
        </w:rPr>
        <w:t xml:space="preserve">  </w:t>
      </w:r>
      <w:r w:rsidRPr="00F97025">
        <w:rPr>
          <w:rFonts w:cs="Arial"/>
          <w:sz w:val="22"/>
          <w:szCs w:val="20"/>
        </w:rPr>
        <w:t xml:space="preserve"> </w:t>
      </w:r>
      <w:r>
        <w:rPr>
          <w:rFonts w:cs="Arial"/>
          <w:sz w:val="22"/>
          <w:szCs w:val="20"/>
        </w:rPr>
        <w:t xml:space="preserve">No     b)    Si, detalle el beneficio:  </w:t>
      </w:r>
      <w:r w:rsidRPr="00F97025">
        <w:rPr>
          <w:rFonts w:cs="Arial"/>
          <w:sz w:val="22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Pr="002C11EB" w:rsidR="002C4A33" w:rsidP="002C4A33" w:rsidRDefault="002C4A33" w14:paraId="2CFF4D97" w14:textId="77777777">
      <w:pPr>
        <w:rPr>
          <w:rFonts w:cs="Arial"/>
          <w:color w:val="FF0000"/>
          <w:sz w:val="22"/>
          <w:szCs w:val="20"/>
        </w:rPr>
      </w:pPr>
    </w:p>
    <w:p w:rsidRPr="00F97025" w:rsidR="002C4A33" w:rsidP="00243058" w:rsidRDefault="002C4A33" w14:paraId="59505BA4" w14:textId="77777777">
      <w:pPr>
        <w:numPr>
          <w:ilvl w:val="0"/>
          <w:numId w:val="8"/>
        </w:numPr>
        <w:rPr>
          <w:rFonts w:cs="Arial"/>
          <w:sz w:val="22"/>
          <w:szCs w:val="20"/>
        </w:rPr>
      </w:pPr>
      <w:r w:rsidRPr="00F97025">
        <w:rPr>
          <w:rFonts w:cs="Arial"/>
          <w:b/>
          <w:sz w:val="22"/>
          <w:szCs w:val="20"/>
        </w:rPr>
        <w:t>¿Usted tiene conoc</w:t>
      </w:r>
      <w:r>
        <w:rPr>
          <w:rFonts w:cs="Arial"/>
          <w:b/>
          <w:sz w:val="22"/>
          <w:szCs w:val="20"/>
        </w:rPr>
        <w:t>imiento del monto aproximado de</w:t>
      </w:r>
      <w:r w:rsidRPr="00F97025">
        <w:rPr>
          <w:rFonts w:cs="Arial"/>
          <w:b/>
          <w:sz w:val="22"/>
          <w:szCs w:val="20"/>
        </w:rPr>
        <w:t xml:space="preserve"> los hechos, acciones o conductas motivo de la presente queja? </w:t>
      </w:r>
      <w:r>
        <w:rPr>
          <w:rFonts w:cs="Arial"/>
          <w:b/>
          <w:sz w:val="22"/>
          <w:szCs w:val="20"/>
        </w:rPr>
        <w:t xml:space="preserve"> </w:t>
      </w:r>
      <w:r>
        <w:rPr>
          <w:rFonts w:cs="Arial"/>
          <w:sz w:val="22"/>
          <w:szCs w:val="20"/>
        </w:rPr>
        <w:t>a)  No       b)  Si , detalle el monto aproximado:</w:t>
      </w:r>
    </w:p>
    <w:p w:rsidRPr="00F97025" w:rsidR="002C4A33" w:rsidP="002C4A33" w:rsidRDefault="002C4A33" w14:paraId="7AD88ED9" w14:textId="77777777">
      <w:pPr>
        <w:rPr>
          <w:rFonts w:cs="Arial"/>
          <w:sz w:val="22"/>
          <w:szCs w:val="20"/>
        </w:rPr>
      </w:pPr>
      <w:r w:rsidRPr="00F97025">
        <w:rPr>
          <w:rFonts w:cs="Arial"/>
          <w:sz w:val="22"/>
          <w:szCs w:val="20"/>
        </w:rPr>
        <w:t>________________________________________________________________________________________________________________________________________________</w:t>
      </w:r>
    </w:p>
    <w:p w:rsidRPr="00F97025" w:rsidR="002C4A33" w:rsidP="002C4A33" w:rsidRDefault="002C4A33" w14:paraId="60ED06BA" w14:textId="77777777">
      <w:pPr>
        <w:tabs>
          <w:tab w:val="num" w:pos="360"/>
        </w:tabs>
        <w:rPr>
          <w:rFonts w:cs="Arial"/>
          <w:sz w:val="22"/>
          <w:szCs w:val="20"/>
        </w:rPr>
      </w:pPr>
      <w:r w:rsidRPr="00F97025">
        <w:rPr>
          <w:rFonts w:cs="Arial"/>
          <w:sz w:val="22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</w:t>
      </w:r>
    </w:p>
    <w:p w:rsidRPr="00FB16EE" w:rsidR="002C4A33" w:rsidP="002C4A33" w:rsidRDefault="002C4A33" w14:paraId="0027FCFE" w14:textId="77777777">
      <w:pPr>
        <w:rPr>
          <w:rFonts w:cs="Arial"/>
          <w:sz w:val="22"/>
          <w:szCs w:val="20"/>
        </w:rPr>
      </w:pPr>
    </w:p>
    <w:p w:rsidRPr="00FB16EE" w:rsidR="002C4A33" w:rsidP="00243058" w:rsidRDefault="002C4A33" w14:paraId="19215393" w14:textId="77777777">
      <w:pPr>
        <w:numPr>
          <w:ilvl w:val="0"/>
          <w:numId w:val="8"/>
        </w:numPr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>¿Considera que los hechos</w:t>
      </w:r>
      <w:r>
        <w:rPr>
          <w:rFonts w:cs="Arial"/>
          <w:b/>
          <w:sz w:val="22"/>
          <w:szCs w:val="20"/>
        </w:rPr>
        <w:t>, acciones o conductas</w:t>
      </w:r>
      <w:r w:rsidRPr="00FB16EE">
        <w:rPr>
          <w:rFonts w:cs="Arial"/>
          <w:b/>
          <w:sz w:val="22"/>
          <w:szCs w:val="20"/>
        </w:rPr>
        <w:t xml:space="preserve"> fueron causados por alguna situación particular?</w:t>
      </w:r>
    </w:p>
    <w:p w:rsidRPr="00FB16EE" w:rsidR="002C4A33" w:rsidP="002C4A33" w:rsidRDefault="002C4A33" w14:paraId="2E8FE3D4" w14:textId="77777777">
      <w:pPr>
        <w:tabs>
          <w:tab w:val="num" w:pos="360"/>
        </w:tabs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_______________________________________________________________________________</w:t>
      </w:r>
      <w:r>
        <w:rPr>
          <w:rFonts w:cs="Arial"/>
          <w:sz w:val="22"/>
          <w:szCs w:val="20"/>
        </w:rPr>
        <w:t>_________________________________________________________________</w:t>
      </w:r>
    </w:p>
    <w:p w:rsidRPr="00FB16EE" w:rsidR="002C4A33" w:rsidP="002C4A33" w:rsidRDefault="002C4A33" w14:paraId="6124116A" w14:textId="77777777">
      <w:pPr>
        <w:tabs>
          <w:tab w:val="num" w:pos="360"/>
        </w:tabs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____________________________________________________________________________________________________________________________________________________________________________</w:t>
      </w:r>
      <w:r w:rsidRPr="00FB16EE">
        <w:rPr>
          <w:rFonts w:cs="Arial"/>
          <w:sz w:val="22"/>
          <w:szCs w:val="20"/>
        </w:rPr>
        <w:lastRenderedPageBreak/>
        <w:t>_________________________________________________________________</w:t>
      </w:r>
      <w:r>
        <w:rPr>
          <w:rFonts w:cs="Arial"/>
          <w:sz w:val="22"/>
          <w:szCs w:val="20"/>
        </w:rPr>
        <w:t>___________________________________________________</w:t>
      </w:r>
    </w:p>
    <w:p w:rsidRPr="00FB16EE" w:rsidR="002C4A33" w:rsidP="002C4A33" w:rsidRDefault="002C4A33" w14:paraId="3FBCF3E9" w14:textId="77777777">
      <w:pPr>
        <w:rPr>
          <w:rFonts w:cs="Arial"/>
          <w:sz w:val="22"/>
          <w:szCs w:val="20"/>
        </w:rPr>
      </w:pPr>
    </w:p>
    <w:p w:rsidRPr="00F97025" w:rsidR="002C4A33" w:rsidP="00243058" w:rsidRDefault="002C4A33" w14:paraId="4EE61AC5" w14:textId="77777777">
      <w:pPr>
        <w:numPr>
          <w:ilvl w:val="0"/>
          <w:numId w:val="8"/>
        </w:numPr>
        <w:rPr>
          <w:rFonts w:cs="Arial"/>
          <w:b/>
          <w:sz w:val="22"/>
          <w:szCs w:val="20"/>
        </w:rPr>
      </w:pPr>
      <w:r w:rsidRPr="00F97025">
        <w:rPr>
          <w:rFonts w:cs="Arial"/>
          <w:b/>
          <w:sz w:val="22"/>
          <w:szCs w:val="20"/>
        </w:rPr>
        <w:t xml:space="preserve">¿Cree usted necesario que el Consejo de Cumplimiento lo cambie provisionalmente de área </w:t>
      </w:r>
      <w:r>
        <w:rPr>
          <w:rFonts w:cs="Arial"/>
          <w:b/>
          <w:sz w:val="22"/>
          <w:szCs w:val="20"/>
        </w:rPr>
        <w:t xml:space="preserve">mientras termina el proceso de investigación de la presente </w:t>
      </w:r>
      <w:r w:rsidRPr="00F97025">
        <w:rPr>
          <w:rFonts w:cs="Arial"/>
          <w:b/>
          <w:sz w:val="22"/>
          <w:szCs w:val="20"/>
        </w:rPr>
        <w:t>queja</w:t>
      </w:r>
      <w:r>
        <w:rPr>
          <w:rFonts w:cs="Arial"/>
          <w:b/>
          <w:sz w:val="22"/>
          <w:szCs w:val="20"/>
        </w:rPr>
        <w:t xml:space="preserve">?    </w:t>
      </w:r>
      <w:r>
        <w:rPr>
          <w:rFonts w:cs="Arial"/>
          <w:sz w:val="22"/>
          <w:szCs w:val="20"/>
        </w:rPr>
        <w:t>a)  No        b)  Si , detalle la razón:</w:t>
      </w:r>
    </w:p>
    <w:p w:rsidRPr="00F97025" w:rsidR="002C4A33" w:rsidP="002C4A33" w:rsidRDefault="002C4A33" w14:paraId="6C9DCB55" w14:textId="77777777">
      <w:pPr>
        <w:tabs>
          <w:tab w:val="num" w:pos="360"/>
        </w:tabs>
        <w:rPr>
          <w:rFonts w:cs="Arial"/>
          <w:sz w:val="22"/>
          <w:szCs w:val="20"/>
        </w:rPr>
      </w:pPr>
      <w:r w:rsidRPr="00F97025">
        <w:rPr>
          <w:rFonts w:cs="Arial"/>
          <w:sz w:val="22"/>
          <w:szCs w:val="20"/>
        </w:rPr>
        <w:t>________________________________________________________________________________________________________________________________________________</w:t>
      </w:r>
    </w:p>
    <w:p w:rsidRPr="002C11EB" w:rsidR="002C4A33" w:rsidP="002C4A33" w:rsidRDefault="002C4A33" w14:paraId="7C8E7EED" w14:textId="77777777">
      <w:pPr>
        <w:tabs>
          <w:tab w:val="num" w:pos="360"/>
        </w:tabs>
        <w:rPr>
          <w:rFonts w:cs="Arial"/>
          <w:color w:val="FF0000"/>
          <w:sz w:val="22"/>
          <w:szCs w:val="20"/>
        </w:rPr>
      </w:pPr>
      <w:r w:rsidRPr="00F97025">
        <w:rPr>
          <w:rFonts w:cs="Arial"/>
          <w:sz w:val="22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Pr="00FB16EE" w:rsidR="002C4A33" w:rsidP="002C4A33" w:rsidRDefault="002C4A33" w14:paraId="01A83E77" w14:textId="77777777">
      <w:pPr>
        <w:rPr>
          <w:rFonts w:cs="Arial"/>
          <w:sz w:val="22"/>
          <w:szCs w:val="20"/>
        </w:rPr>
      </w:pPr>
    </w:p>
    <w:p w:rsidRPr="00FB16EE" w:rsidR="002C4A33" w:rsidP="00243058" w:rsidRDefault="002C4A33" w14:paraId="2E711228" w14:textId="77777777">
      <w:pPr>
        <w:numPr>
          <w:ilvl w:val="0"/>
          <w:numId w:val="8"/>
        </w:numPr>
        <w:rPr>
          <w:rFonts w:cs="Arial"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>¿Comunicó estos hechos a su superior jerárquico?</w:t>
      </w:r>
    </w:p>
    <w:p w:rsidRPr="00FB16EE" w:rsidR="002C4A33" w:rsidP="00243058" w:rsidRDefault="002C4A33" w14:paraId="42D2417A" w14:textId="77777777">
      <w:pPr>
        <w:numPr>
          <w:ilvl w:val="2"/>
          <w:numId w:val="6"/>
        </w:numPr>
        <w:ind w:hanging="1767"/>
        <w:rPr>
          <w:rFonts w:cs="Arial"/>
          <w:b/>
          <w:sz w:val="22"/>
          <w:szCs w:val="20"/>
        </w:rPr>
      </w:pPr>
      <w:r w:rsidRPr="00FB16EE">
        <w:rPr>
          <w:rFonts w:cs="Arial"/>
          <w:sz w:val="22"/>
          <w:szCs w:val="20"/>
        </w:rPr>
        <w:t>Si    b) No   Explique:</w:t>
      </w:r>
      <w:r>
        <w:rPr>
          <w:rFonts w:cs="Arial"/>
          <w:sz w:val="22"/>
          <w:szCs w:val="20"/>
        </w:rPr>
        <w:t>_________________________________________________</w:t>
      </w:r>
      <w:r w:rsidRPr="00FB16EE">
        <w:rPr>
          <w:rFonts w:cs="Arial"/>
          <w:sz w:val="22"/>
          <w:szCs w:val="20"/>
        </w:rPr>
        <w:t xml:space="preserve"> </w:t>
      </w:r>
    </w:p>
    <w:p w:rsidRPr="00FB16EE" w:rsidR="002C4A33" w:rsidP="002C4A33" w:rsidRDefault="002C4A33" w14:paraId="1726CC76" w14:textId="77777777">
      <w:pPr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cs="Arial"/>
          <w:sz w:val="22"/>
          <w:szCs w:val="20"/>
        </w:rPr>
        <w:t>___________________________________________________________________________________________________________________________________________________________________________________________________</w:t>
      </w:r>
    </w:p>
    <w:p w:rsidRPr="00FB16EE" w:rsidR="002C4A33" w:rsidP="002C4A33" w:rsidRDefault="002C4A33" w14:paraId="467E92A6" w14:textId="77777777">
      <w:pPr>
        <w:rPr>
          <w:rFonts w:cs="Arial"/>
          <w:b/>
          <w:sz w:val="22"/>
          <w:szCs w:val="20"/>
        </w:rPr>
      </w:pPr>
    </w:p>
    <w:p w:rsidRPr="00FB16EE" w:rsidR="002C4A33" w:rsidP="36D2D7C7" w:rsidRDefault="002C4A33" w14:paraId="00CCC499" w14:textId="64837C5C">
      <w:pPr>
        <w:numPr>
          <w:ilvl w:val="0"/>
          <w:numId w:val="8"/>
        </w:numPr>
        <w:rPr>
          <w:rFonts w:cs="Arial"/>
          <w:b w:val="1"/>
          <w:bCs w:val="1"/>
          <w:sz w:val="22"/>
          <w:szCs w:val="22"/>
        </w:rPr>
      </w:pPr>
      <w:r w:rsidRPr="36D2D7C7" w:rsidR="119AD377">
        <w:rPr>
          <w:rFonts w:cs="Arial"/>
          <w:b w:val="1"/>
          <w:bCs w:val="1"/>
          <w:sz w:val="22"/>
          <w:szCs w:val="22"/>
        </w:rPr>
        <w:t>Mencione si es un caso aislado o conoce otros actos cometidos por la misma persona:</w:t>
      </w:r>
      <w:r w:rsidRPr="36D2D7C7" w:rsidR="119AD377">
        <w:rPr>
          <w:rFonts w:cs="Arial"/>
          <w:b w:val="1"/>
          <w:bCs w:val="1"/>
          <w:sz w:val="22"/>
          <w:szCs w:val="22"/>
        </w:rPr>
        <w:t xml:space="preserve"> </w:t>
      </w:r>
      <w:r w:rsidRPr="36D2D7C7" w:rsidR="119AD377">
        <w:rPr>
          <w:rFonts w:cs="Arial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36D2D7C7" w:rsidR="119AD377">
        <w:rPr>
          <w:rFonts w:cs="Arial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Pr="00FB16EE" w:rsidR="00C2581C" w:rsidP="002C4A33" w:rsidRDefault="00C2581C" w14:paraId="4A9ED056" w14:textId="77777777">
      <w:pPr>
        <w:ind w:hanging="1767"/>
        <w:rPr>
          <w:rFonts w:cs="Arial"/>
          <w:b/>
          <w:sz w:val="22"/>
          <w:szCs w:val="20"/>
        </w:rPr>
      </w:pPr>
    </w:p>
    <w:p w:rsidRPr="00FB16EE" w:rsidR="002C4A33" w:rsidP="00243058" w:rsidRDefault="002C4A33" w14:paraId="49AB5A45" w14:textId="77777777">
      <w:pPr>
        <w:numPr>
          <w:ilvl w:val="0"/>
          <w:numId w:val="8"/>
        </w:numPr>
        <w:rPr>
          <w:rFonts w:cs="Arial"/>
          <w:b/>
          <w:sz w:val="22"/>
          <w:szCs w:val="20"/>
        </w:rPr>
      </w:pPr>
      <w:r w:rsidRPr="36D2D7C7" w:rsidR="119AD377">
        <w:rPr>
          <w:rFonts w:cs="Arial"/>
          <w:b w:val="1"/>
          <w:bCs w:val="1"/>
          <w:sz w:val="22"/>
          <w:szCs w:val="22"/>
        </w:rPr>
        <w:t>Datos e información adicional que considere necesario aportar para el seguimiento de su queja:</w:t>
      </w:r>
    </w:p>
    <w:p w:rsidRPr="00FB16EE" w:rsidR="002C4A33" w:rsidP="002C4A33" w:rsidRDefault="002C4A33" w14:paraId="4DB2E501" w14:textId="77777777">
      <w:pPr>
        <w:tabs>
          <w:tab w:val="num" w:pos="360"/>
        </w:tabs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_______________________________________________________________________________</w:t>
      </w:r>
      <w:r>
        <w:rPr>
          <w:rFonts w:cs="Arial"/>
          <w:sz w:val="22"/>
          <w:szCs w:val="20"/>
        </w:rPr>
        <w:t>_________________________________________________________________</w:t>
      </w:r>
    </w:p>
    <w:p w:rsidRPr="00FB16EE" w:rsidR="002C4A33" w:rsidP="002C4A33" w:rsidRDefault="002C4A33" w14:paraId="63082C55" w14:textId="77777777">
      <w:pPr>
        <w:tabs>
          <w:tab w:val="num" w:pos="360"/>
        </w:tabs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_______________________________________________________________________________</w:t>
      </w:r>
      <w:r>
        <w:rPr>
          <w:rFonts w:cs="Arial"/>
          <w:sz w:val="22"/>
          <w:szCs w:val="20"/>
        </w:rPr>
        <w:t>_________________________________________________________________</w:t>
      </w:r>
    </w:p>
    <w:p w:rsidRPr="00FB16EE" w:rsidR="002C4A33" w:rsidP="002C4A33" w:rsidRDefault="002C4A33" w14:paraId="4B9991F8" w14:textId="77777777">
      <w:pPr>
        <w:tabs>
          <w:tab w:val="num" w:pos="360"/>
        </w:tabs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_______________________________________________________________________________</w:t>
      </w:r>
      <w:r>
        <w:rPr>
          <w:rFonts w:cs="Arial"/>
          <w:sz w:val="22"/>
          <w:szCs w:val="20"/>
        </w:rPr>
        <w:t>_________________________________________________________________</w:t>
      </w:r>
    </w:p>
    <w:p w:rsidRPr="00FB16EE" w:rsidR="002C4A33" w:rsidP="002C4A33" w:rsidRDefault="002C4A33" w14:paraId="5D81AFCF" w14:textId="77777777">
      <w:pPr>
        <w:tabs>
          <w:tab w:val="num" w:pos="360"/>
        </w:tabs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_______________________________________________________________________________</w:t>
      </w:r>
      <w:r>
        <w:rPr>
          <w:rFonts w:cs="Arial"/>
          <w:sz w:val="22"/>
          <w:szCs w:val="20"/>
        </w:rPr>
        <w:t>_________________________________________________________________</w:t>
      </w:r>
    </w:p>
    <w:p w:rsidRPr="00FB16EE" w:rsidR="002C4A33" w:rsidP="002C4A33" w:rsidRDefault="002C4A33" w14:paraId="5342746F" w14:textId="77777777">
      <w:pPr>
        <w:tabs>
          <w:tab w:val="num" w:pos="360"/>
        </w:tabs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_______________________________________________________________________________</w:t>
      </w:r>
      <w:r>
        <w:rPr>
          <w:rFonts w:cs="Arial"/>
          <w:sz w:val="22"/>
          <w:szCs w:val="20"/>
        </w:rPr>
        <w:t>_________________________________________________________________</w:t>
      </w:r>
    </w:p>
    <w:p w:rsidRPr="00FB16EE" w:rsidR="002C4A33" w:rsidP="002C4A33" w:rsidRDefault="002C4A33" w14:paraId="3779B72B" w14:textId="77777777">
      <w:pPr>
        <w:tabs>
          <w:tab w:val="num" w:pos="360"/>
        </w:tabs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_______________________________________________________________________________</w:t>
      </w:r>
      <w:r>
        <w:rPr>
          <w:rFonts w:cs="Arial"/>
          <w:sz w:val="22"/>
          <w:szCs w:val="20"/>
        </w:rPr>
        <w:t>_________________________________________________________________</w:t>
      </w:r>
    </w:p>
    <w:p w:rsidRPr="00FB16EE" w:rsidR="002C4A33" w:rsidP="002C4A33" w:rsidRDefault="002C4A33" w14:paraId="5374B53A" w14:textId="77777777">
      <w:pPr>
        <w:tabs>
          <w:tab w:val="num" w:pos="360"/>
        </w:tabs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_______________________________________________________________________________</w:t>
      </w:r>
      <w:r>
        <w:rPr>
          <w:rFonts w:cs="Arial"/>
          <w:sz w:val="22"/>
          <w:szCs w:val="20"/>
        </w:rPr>
        <w:t>_________________________________________________________________</w:t>
      </w:r>
    </w:p>
    <w:p w:rsidRPr="00FB16EE" w:rsidR="002C4A33" w:rsidP="002C4A33" w:rsidRDefault="002C4A33" w14:paraId="3F594C49" w14:textId="77777777">
      <w:pPr>
        <w:tabs>
          <w:tab w:val="num" w:pos="360"/>
        </w:tabs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_______________________________________________________________________________</w:t>
      </w:r>
      <w:r>
        <w:rPr>
          <w:rFonts w:cs="Arial"/>
          <w:sz w:val="22"/>
          <w:szCs w:val="20"/>
        </w:rPr>
        <w:t>_________________________________________________________________</w:t>
      </w:r>
    </w:p>
    <w:p w:rsidR="002C4A33" w:rsidP="002C4A33" w:rsidRDefault="002C4A33" w14:paraId="5FD05AAB" w14:textId="77777777">
      <w:pPr>
        <w:tabs>
          <w:tab w:val="num" w:pos="360"/>
        </w:tabs>
        <w:rPr>
          <w:rFonts w:cs="Arial"/>
          <w:sz w:val="22"/>
          <w:szCs w:val="20"/>
        </w:rPr>
      </w:pPr>
      <w:r w:rsidRPr="00FB16EE">
        <w:rPr>
          <w:rFonts w:cs="Arial"/>
          <w:sz w:val="22"/>
          <w:szCs w:val="20"/>
        </w:rPr>
        <w:t>_______________________________________________________________________________</w:t>
      </w:r>
      <w:r>
        <w:rPr>
          <w:rFonts w:cs="Arial"/>
          <w:sz w:val="22"/>
          <w:szCs w:val="20"/>
        </w:rPr>
        <w:t>_________________________________________________________________________________________________________________________________________________________________________________________________________________</w:t>
      </w:r>
    </w:p>
    <w:p w:rsidR="002C4A33" w:rsidP="002C4A33" w:rsidRDefault="002C4A33" w14:paraId="57333D44" w14:textId="77777777">
      <w:pPr>
        <w:tabs>
          <w:tab w:val="num" w:pos="360"/>
        </w:tabs>
        <w:rPr>
          <w:rFonts w:cs="Arial"/>
          <w:sz w:val="22"/>
          <w:szCs w:val="20"/>
        </w:rPr>
      </w:pPr>
    </w:p>
    <w:p w:rsidR="002C4A33" w:rsidP="00243058" w:rsidRDefault="002C4A33" w14:paraId="63C2502A" w14:textId="77777777">
      <w:pPr>
        <w:numPr>
          <w:ilvl w:val="0"/>
          <w:numId w:val="8"/>
        </w:numPr>
        <w:rPr>
          <w:rFonts w:cs="Arial"/>
          <w:b/>
          <w:sz w:val="22"/>
          <w:szCs w:val="20"/>
        </w:rPr>
      </w:pPr>
      <w:r w:rsidRPr="36D2D7C7" w:rsidR="119AD377">
        <w:rPr>
          <w:rFonts w:cs="Arial"/>
          <w:b w:val="1"/>
          <w:bCs w:val="1"/>
          <w:sz w:val="22"/>
          <w:szCs w:val="22"/>
        </w:rPr>
        <w:t xml:space="preserve">Quiere que el </w:t>
      </w:r>
      <w:r w:rsidRPr="36D2D7C7" w:rsidR="119AD377">
        <w:rPr>
          <w:rFonts w:cs="Arial"/>
          <w:b w:val="1"/>
          <w:bCs w:val="1"/>
          <w:sz w:val="22"/>
          <w:szCs w:val="22"/>
        </w:rPr>
        <w:t>“Consejo de Cumplimiento”</w:t>
      </w:r>
      <w:r w:rsidRPr="36D2D7C7" w:rsidR="119AD377">
        <w:rPr>
          <w:rFonts w:cs="Arial"/>
          <w:b w:val="1"/>
          <w:bCs w:val="1"/>
          <w:sz w:val="22"/>
          <w:szCs w:val="22"/>
        </w:rPr>
        <w:t xml:space="preserve"> mantenga la queja como anónima durante todo el proceso de investigación hasta su culminación</w:t>
      </w:r>
      <w:r w:rsidRPr="36D2D7C7" w:rsidR="119AD377">
        <w:rPr>
          <w:rFonts w:cs="Arial"/>
          <w:b w:val="1"/>
          <w:bCs w:val="1"/>
          <w:sz w:val="22"/>
          <w:szCs w:val="22"/>
        </w:rPr>
        <w:t xml:space="preserve"> y resguardo</w:t>
      </w:r>
      <w:r w:rsidRPr="36D2D7C7" w:rsidR="119AD377">
        <w:rPr>
          <w:rFonts w:cs="Arial"/>
          <w:b w:val="1"/>
          <w:bCs w:val="1"/>
          <w:sz w:val="22"/>
          <w:szCs w:val="22"/>
        </w:rPr>
        <w:t>:</w:t>
      </w:r>
    </w:p>
    <w:p w:rsidRPr="00A81046" w:rsidR="002C4A33" w:rsidP="002C4A33" w:rsidRDefault="002C4A33" w14:paraId="308A3BC4" w14:textId="77777777">
      <w:pPr>
        <w:rPr>
          <w:rFonts w:cs="Arial"/>
          <w:b/>
          <w:sz w:val="22"/>
          <w:szCs w:val="20"/>
        </w:rPr>
      </w:pPr>
    </w:p>
    <w:p w:rsidR="002C4A33" w:rsidP="00243058" w:rsidRDefault="002C4A33" w14:paraId="4223A63E" w14:textId="77777777">
      <w:pPr>
        <w:numPr>
          <w:ilvl w:val="0"/>
          <w:numId w:val="9"/>
        </w:numPr>
        <w:rPr>
          <w:rFonts w:cs="Arial"/>
          <w:sz w:val="22"/>
          <w:szCs w:val="20"/>
        </w:rPr>
      </w:pPr>
      <w:r>
        <w:rPr>
          <w:rFonts w:cs="Arial"/>
          <w:sz w:val="22"/>
          <w:szCs w:val="20"/>
        </w:rPr>
        <w:t xml:space="preserve">Si    </w:t>
      </w:r>
      <w:r>
        <w:rPr>
          <w:rFonts w:cs="Arial"/>
          <w:sz w:val="22"/>
          <w:szCs w:val="20"/>
        </w:rPr>
        <w:tab/>
      </w:r>
      <w:r>
        <w:rPr>
          <w:rFonts w:cs="Arial"/>
          <w:sz w:val="22"/>
          <w:szCs w:val="20"/>
        </w:rPr>
        <w:t>b) No</w:t>
      </w:r>
    </w:p>
    <w:p w:rsidR="00C2581C" w:rsidP="00C2581C" w:rsidRDefault="00C2581C" w14:paraId="6CAD82C5" w14:textId="77777777">
      <w:pPr>
        <w:rPr>
          <w:rFonts w:cs="Arial"/>
          <w:sz w:val="22"/>
          <w:szCs w:val="20"/>
        </w:rPr>
      </w:pPr>
    </w:p>
    <w:p w:rsidR="00C2581C" w:rsidP="00C2581C" w:rsidRDefault="00C2581C" w14:paraId="577EAF22" w14:textId="77777777">
      <w:pPr>
        <w:rPr>
          <w:rFonts w:cs="Arial"/>
          <w:sz w:val="22"/>
          <w:szCs w:val="20"/>
        </w:rPr>
      </w:pPr>
    </w:p>
    <w:p w:rsidR="00C2581C" w:rsidP="00C2581C" w:rsidRDefault="00C2581C" w14:paraId="32119706" w14:textId="77777777">
      <w:pPr>
        <w:rPr>
          <w:rFonts w:cs="Arial"/>
          <w:sz w:val="22"/>
          <w:szCs w:val="20"/>
        </w:rPr>
      </w:pPr>
    </w:p>
    <w:p w:rsidR="00C2581C" w:rsidP="00C2581C" w:rsidRDefault="00C2581C" w14:paraId="67DB9BB1" w14:textId="77777777">
      <w:pPr>
        <w:rPr>
          <w:rFonts w:cs="Arial"/>
          <w:sz w:val="22"/>
          <w:szCs w:val="20"/>
        </w:rPr>
      </w:pPr>
    </w:p>
    <w:p w:rsidR="00C2581C" w:rsidP="00C2581C" w:rsidRDefault="00C2581C" w14:paraId="6EF0BF52" w14:textId="77777777">
      <w:pPr>
        <w:rPr>
          <w:rFonts w:cs="Arial"/>
          <w:sz w:val="22"/>
          <w:szCs w:val="20"/>
        </w:rPr>
      </w:pPr>
    </w:p>
    <w:p w:rsidR="00C2581C" w:rsidP="00C2581C" w:rsidRDefault="00C2581C" w14:paraId="24E8ADD1" w14:textId="77777777">
      <w:pPr>
        <w:rPr>
          <w:rFonts w:cs="Arial"/>
          <w:sz w:val="22"/>
          <w:szCs w:val="20"/>
        </w:rPr>
      </w:pPr>
    </w:p>
    <w:p w:rsidR="00C2581C" w:rsidP="00C2581C" w:rsidRDefault="00C2581C" w14:paraId="0D60FCAD" w14:textId="77777777">
      <w:pPr>
        <w:rPr>
          <w:rFonts w:cs="Arial"/>
          <w:sz w:val="22"/>
          <w:szCs w:val="20"/>
        </w:rPr>
      </w:pPr>
    </w:p>
    <w:p w:rsidR="00C2581C" w:rsidP="00C2581C" w:rsidRDefault="00C2581C" w14:paraId="5CCA32D7" w14:textId="77777777">
      <w:pPr>
        <w:rPr>
          <w:rFonts w:cs="Arial"/>
          <w:sz w:val="22"/>
          <w:szCs w:val="20"/>
        </w:rPr>
      </w:pPr>
    </w:p>
    <w:p w:rsidR="00C2581C" w:rsidP="00C2581C" w:rsidRDefault="00C2581C" w14:paraId="540D5292" w14:textId="77777777">
      <w:pPr>
        <w:rPr>
          <w:rFonts w:cs="Arial"/>
          <w:sz w:val="22"/>
          <w:szCs w:val="20"/>
        </w:rPr>
      </w:pPr>
    </w:p>
    <w:p w:rsidR="00C2581C" w:rsidP="00C2581C" w:rsidRDefault="00C2581C" w14:paraId="1E259D88" w14:textId="77777777">
      <w:pPr>
        <w:rPr>
          <w:rFonts w:cs="Arial"/>
          <w:sz w:val="22"/>
          <w:szCs w:val="20"/>
        </w:rPr>
      </w:pPr>
    </w:p>
    <w:p w:rsidR="00C2581C" w:rsidP="00C2581C" w:rsidRDefault="00C2581C" w14:paraId="241932DD" w14:textId="77777777">
      <w:pPr>
        <w:rPr>
          <w:rFonts w:cs="Arial"/>
          <w:sz w:val="22"/>
          <w:szCs w:val="20"/>
        </w:rPr>
      </w:pPr>
    </w:p>
    <w:p w:rsidR="00C2581C" w:rsidP="00C2581C" w:rsidRDefault="00C2581C" w14:paraId="75C1148F" w14:textId="77777777">
      <w:pPr>
        <w:rPr>
          <w:rFonts w:cs="Arial"/>
          <w:sz w:val="22"/>
          <w:szCs w:val="20"/>
        </w:rPr>
      </w:pPr>
    </w:p>
    <w:p w:rsidR="00C2581C" w:rsidP="00C2581C" w:rsidRDefault="00C2581C" w14:paraId="0B3EAEB5" w14:textId="77777777">
      <w:pPr>
        <w:rPr>
          <w:rFonts w:cs="Arial"/>
          <w:sz w:val="22"/>
          <w:szCs w:val="20"/>
        </w:rPr>
      </w:pPr>
    </w:p>
    <w:p w:rsidR="00C2581C" w:rsidP="00C2581C" w:rsidRDefault="00C2581C" w14:paraId="7EC119DC" w14:textId="77777777">
      <w:pPr>
        <w:rPr>
          <w:rFonts w:cs="Arial"/>
          <w:sz w:val="22"/>
          <w:szCs w:val="20"/>
        </w:rPr>
      </w:pPr>
    </w:p>
    <w:p w:rsidR="00C2581C" w:rsidP="00C2581C" w:rsidRDefault="00C2581C" w14:paraId="510A1165" w14:textId="77777777">
      <w:pPr>
        <w:rPr>
          <w:rFonts w:cs="Arial"/>
          <w:sz w:val="22"/>
          <w:szCs w:val="20"/>
        </w:rPr>
      </w:pPr>
    </w:p>
    <w:p w:rsidR="00C2581C" w:rsidP="00C2581C" w:rsidRDefault="00C2581C" w14:paraId="0A4A2EEE" w14:textId="77777777">
      <w:pPr>
        <w:rPr>
          <w:rFonts w:cs="Arial"/>
          <w:sz w:val="22"/>
          <w:szCs w:val="20"/>
        </w:rPr>
      </w:pPr>
    </w:p>
    <w:p w:rsidR="00C2581C" w:rsidP="00C2581C" w:rsidRDefault="00C2581C" w14:paraId="5AF70EC4" w14:textId="77777777">
      <w:pPr>
        <w:rPr>
          <w:rFonts w:cs="Arial"/>
          <w:sz w:val="22"/>
          <w:szCs w:val="20"/>
        </w:rPr>
      </w:pPr>
    </w:p>
    <w:p w:rsidR="00C2581C" w:rsidP="00C2581C" w:rsidRDefault="00C2581C" w14:paraId="52FE58C8" w14:textId="77777777">
      <w:pPr>
        <w:rPr>
          <w:rFonts w:cs="Arial"/>
          <w:sz w:val="22"/>
          <w:szCs w:val="20"/>
        </w:rPr>
      </w:pPr>
    </w:p>
    <w:p w:rsidR="00C2581C" w:rsidP="00C2581C" w:rsidRDefault="00C2581C" w14:paraId="02A0D9DC" w14:textId="77777777">
      <w:pPr>
        <w:rPr>
          <w:rFonts w:cs="Arial"/>
          <w:sz w:val="22"/>
          <w:szCs w:val="20"/>
        </w:rPr>
      </w:pPr>
    </w:p>
    <w:p w:rsidR="00C2581C" w:rsidP="00C2581C" w:rsidRDefault="00C2581C" w14:paraId="6FD2814B" w14:textId="77777777">
      <w:pPr>
        <w:rPr>
          <w:rFonts w:cs="Arial"/>
          <w:sz w:val="22"/>
          <w:szCs w:val="20"/>
        </w:rPr>
      </w:pPr>
    </w:p>
    <w:p w:rsidR="00C2581C" w:rsidP="00C2581C" w:rsidRDefault="00C2581C" w14:paraId="79B7192C" w14:textId="77777777">
      <w:pPr>
        <w:rPr>
          <w:rFonts w:cs="Arial"/>
          <w:sz w:val="22"/>
          <w:szCs w:val="20"/>
        </w:rPr>
      </w:pPr>
    </w:p>
    <w:p w:rsidR="00C2581C" w:rsidP="00C2581C" w:rsidRDefault="00C2581C" w14:paraId="004DB8BB" w14:textId="77777777">
      <w:pPr>
        <w:rPr>
          <w:rFonts w:cs="Arial"/>
          <w:sz w:val="22"/>
          <w:szCs w:val="20"/>
        </w:rPr>
      </w:pPr>
    </w:p>
    <w:p w:rsidR="00C2581C" w:rsidP="00C2581C" w:rsidRDefault="00C2581C" w14:paraId="40B48845" w14:textId="77777777">
      <w:pPr>
        <w:rPr>
          <w:rFonts w:cs="Arial"/>
          <w:sz w:val="22"/>
          <w:szCs w:val="20"/>
        </w:rPr>
      </w:pPr>
    </w:p>
    <w:p w:rsidRPr="00FB16EE" w:rsidR="00C2581C" w:rsidP="00C2581C" w:rsidRDefault="00C2581C" w14:paraId="68DC8A98" w14:textId="77777777">
      <w:pPr>
        <w:rPr>
          <w:rFonts w:cs="Arial"/>
          <w:sz w:val="22"/>
          <w:szCs w:val="20"/>
        </w:rPr>
      </w:pPr>
    </w:p>
    <w:p w:rsidRPr="00FB16EE" w:rsidR="002C4A33" w:rsidP="002C4A33" w:rsidRDefault="002C4A33" w14:paraId="6FBDD50A" w14:textId="77777777">
      <w:pPr>
        <w:rPr>
          <w:rFonts w:cs="Arial"/>
          <w:sz w:val="22"/>
          <w:szCs w:val="20"/>
        </w:rPr>
      </w:pPr>
    </w:p>
    <w:p w:rsidR="002C4A33" w:rsidP="002C4A33" w:rsidRDefault="002C4A33" w14:paraId="60A2C915" w14:textId="77777777">
      <w:pPr>
        <w:rPr>
          <w:rFonts w:cs="Arial"/>
          <w:sz w:val="22"/>
          <w:szCs w:val="20"/>
        </w:rPr>
      </w:pPr>
    </w:p>
    <w:p w:rsidRPr="00760282" w:rsidR="002C4A33" w:rsidP="002C4A33" w:rsidRDefault="002C4A33" w14:paraId="60090C8F" w14:textId="77777777">
      <w:pPr>
        <w:rPr>
          <w:rFonts w:cs="Arial"/>
          <w:b/>
          <w:sz w:val="22"/>
          <w:szCs w:val="20"/>
        </w:rPr>
      </w:pPr>
      <w:r w:rsidRPr="00760282">
        <w:rPr>
          <w:rFonts w:cs="Arial"/>
          <w:b/>
          <w:sz w:val="22"/>
          <w:szCs w:val="20"/>
        </w:rPr>
        <w:t xml:space="preserve">SE LE INFORMA QUE ESTAREMOS CONTACTANDOLO A LA BREVEDAD CUANDO SE FINALICE LA INVESTIGACIÓN PREELIMINAR A LA PRESENTE QUEJA. SIENTASE EN LIBERTAD DE CONTACTAR DIRECTAMENTE AL TITULAR DE LA PRESIDENCIA, DE LA </w:t>
      </w:r>
      <w:r>
        <w:rPr>
          <w:rFonts w:cs="Arial"/>
          <w:b/>
          <w:sz w:val="22"/>
          <w:szCs w:val="20"/>
        </w:rPr>
        <w:t xml:space="preserve">COORDINACIÓN O </w:t>
      </w:r>
      <w:r w:rsidRPr="00760282">
        <w:rPr>
          <w:rFonts w:cs="Arial"/>
          <w:b/>
          <w:sz w:val="22"/>
          <w:szCs w:val="20"/>
        </w:rPr>
        <w:t xml:space="preserve">DE LA SECRETARÍA DEL CONSEJO </w:t>
      </w:r>
      <w:r>
        <w:rPr>
          <w:rFonts w:cs="Arial"/>
          <w:b/>
          <w:sz w:val="22"/>
          <w:szCs w:val="20"/>
        </w:rPr>
        <w:t xml:space="preserve">DE CUMPLIMIENTO </w:t>
      </w:r>
      <w:r w:rsidRPr="00760282">
        <w:rPr>
          <w:rFonts w:cs="Arial"/>
          <w:b/>
          <w:sz w:val="22"/>
          <w:szCs w:val="20"/>
        </w:rPr>
        <w:t>PARA CUALQUIER DUDA O ACLARACIÓN RELACIONADA CON SU QUEJA.</w:t>
      </w:r>
    </w:p>
    <w:p w:rsidR="002C4A33" w:rsidP="002C4A33" w:rsidRDefault="002C4A33" w14:paraId="5633B34C" w14:textId="77777777">
      <w:pPr>
        <w:rPr>
          <w:rFonts w:cs="Arial"/>
          <w:sz w:val="22"/>
          <w:szCs w:val="20"/>
        </w:rPr>
      </w:pPr>
    </w:p>
    <w:p w:rsidRPr="00FB16EE" w:rsidR="002C4A33" w:rsidP="002C4A33" w:rsidRDefault="002C4A33" w14:paraId="18725349" w14:textId="77777777">
      <w:pPr>
        <w:rPr>
          <w:rFonts w:cs="Arial"/>
          <w:sz w:val="22"/>
          <w:szCs w:val="20"/>
        </w:rPr>
      </w:pPr>
    </w:p>
    <w:p w:rsidRPr="00FB16EE" w:rsidR="002C4A33" w:rsidP="002C4A33" w:rsidRDefault="002C4A33" w14:paraId="74F1E7D7" w14:textId="77777777">
      <w:pPr>
        <w:rPr>
          <w:rFonts w:cs="Arial"/>
          <w:sz w:val="22"/>
          <w:szCs w:val="20"/>
        </w:rPr>
      </w:pPr>
    </w:p>
    <w:p w:rsidRPr="00FB16EE" w:rsidR="002C4A33" w:rsidP="002C4A33" w:rsidRDefault="002C4A33" w14:paraId="7F581884" w14:textId="77777777">
      <w:pPr>
        <w:rPr>
          <w:rFonts w:cs="Arial"/>
          <w:sz w:val="22"/>
          <w:szCs w:val="20"/>
        </w:rPr>
      </w:pPr>
    </w:p>
    <w:p w:rsidRPr="00FB16EE" w:rsidR="002C4A33" w:rsidP="002C4A33" w:rsidRDefault="002C4A33" w14:paraId="71B17211" w14:textId="77777777">
      <w:pPr>
        <w:jc w:val="center"/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>_____________________________________</w:t>
      </w:r>
    </w:p>
    <w:p w:rsidR="002C4A33" w:rsidP="002C4A33" w:rsidRDefault="002C4A33" w14:paraId="3F71E897" w14:textId="77777777">
      <w:pPr>
        <w:jc w:val="center"/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 xml:space="preserve">NOMBRE COMPLETO </w:t>
      </w:r>
    </w:p>
    <w:p w:rsidR="002C4A33" w:rsidP="002C4A33" w:rsidRDefault="002C4A33" w14:paraId="0FF4D0C9" w14:textId="77777777">
      <w:pPr>
        <w:jc w:val="center"/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>Y FIRMA DE LA PERSONA QUEJOSA</w:t>
      </w:r>
    </w:p>
    <w:p w:rsidR="002C4A33" w:rsidP="002C4A33" w:rsidRDefault="002C4A33" w14:paraId="3DFA6006" w14:textId="77777777">
      <w:pPr>
        <w:jc w:val="center"/>
        <w:rPr>
          <w:rFonts w:cs="Arial"/>
          <w:b/>
          <w:sz w:val="22"/>
          <w:szCs w:val="20"/>
        </w:rPr>
      </w:pPr>
    </w:p>
    <w:p w:rsidR="002C4A33" w:rsidP="002C4A33" w:rsidRDefault="002C4A33" w14:paraId="49429813" w14:textId="77777777">
      <w:pPr>
        <w:jc w:val="center"/>
        <w:rPr>
          <w:rFonts w:cs="Arial"/>
          <w:b/>
          <w:sz w:val="22"/>
          <w:szCs w:val="20"/>
        </w:rPr>
      </w:pPr>
    </w:p>
    <w:p w:rsidR="002C4A33" w:rsidP="002C4A33" w:rsidRDefault="002C4A33" w14:paraId="1AD0FF33" w14:textId="77777777">
      <w:pPr>
        <w:jc w:val="center"/>
        <w:rPr>
          <w:rFonts w:cs="Arial"/>
          <w:b/>
          <w:sz w:val="22"/>
          <w:szCs w:val="20"/>
        </w:rPr>
      </w:pPr>
    </w:p>
    <w:p w:rsidR="002C4A33" w:rsidP="002C4A33" w:rsidRDefault="002C4A33" w14:paraId="5EDB0963" w14:textId="77777777">
      <w:pPr>
        <w:jc w:val="center"/>
        <w:rPr>
          <w:rFonts w:cs="Arial"/>
          <w:b/>
          <w:sz w:val="22"/>
          <w:szCs w:val="20"/>
        </w:rPr>
      </w:pPr>
    </w:p>
    <w:p w:rsidR="002C4A33" w:rsidP="002C4A33" w:rsidRDefault="002C4A33" w14:paraId="14040E35" w14:textId="77777777">
      <w:pPr>
        <w:jc w:val="center"/>
        <w:rPr>
          <w:rFonts w:cs="Arial"/>
          <w:b/>
          <w:sz w:val="22"/>
          <w:szCs w:val="20"/>
        </w:rPr>
      </w:pPr>
    </w:p>
    <w:p w:rsidR="002C4A33" w:rsidP="002C4A33" w:rsidRDefault="002C4A33" w14:paraId="7AA1C8AA" w14:textId="77777777">
      <w:pPr>
        <w:jc w:val="center"/>
        <w:rPr>
          <w:rFonts w:cs="Arial"/>
          <w:b/>
          <w:sz w:val="22"/>
          <w:szCs w:val="20"/>
        </w:rPr>
      </w:pPr>
    </w:p>
    <w:p w:rsidRPr="00FB16EE" w:rsidR="002C4A33" w:rsidP="002C4A33" w:rsidRDefault="002C4A33" w14:paraId="2B9C118D" w14:textId="77777777">
      <w:pPr>
        <w:jc w:val="center"/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>__________________________________________________</w:t>
      </w:r>
    </w:p>
    <w:p w:rsidR="002C4A33" w:rsidP="002C4A33" w:rsidRDefault="002C4A33" w14:paraId="1D5A285D" w14:textId="77777777">
      <w:pPr>
        <w:jc w:val="center"/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 xml:space="preserve">NOMBRE COMPLETO </w:t>
      </w:r>
    </w:p>
    <w:p w:rsidR="002C4A33" w:rsidP="002C4A33" w:rsidRDefault="002C4A33" w14:paraId="26CB3EF8" w14:textId="77777777">
      <w:pPr>
        <w:jc w:val="center"/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 xml:space="preserve">Y FIRMA </w:t>
      </w:r>
      <w:r>
        <w:rPr>
          <w:rFonts w:cs="Arial"/>
          <w:b/>
          <w:sz w:val="22"/>
          <w:szCs w:val="20"/>
        </w:rPr>
        <w:t xml:space="preserve">DEL MIEMBRO DEL CONSEJO DE CUMPLIMIENTO </w:t>
      </w:r>
    </w:p>
    <w:p w:rsidR="002C4A33" w:rsidP="002C4A33" w:rsidRDefault="002C4A33" w14:paraId="5E3B78FF" w14:textId="77777777">
      <w:pPr>
        <w:jc w:val="center"/>
        <w:rPr>
          <w:rFonts w:cs="Arial"/>
          <w:b/>
          <w:sz w:val="22"/>
          <w:szCs w:val="20"/>
        </w:rPr>
      </w:pPr>
      <w:r>
        <w:rPr>
          <w:rFonts w:cs="Arial"/>
          <w:b/>
          <w:sz w:val="22"/>
          <w:szCs w:val="20"/>
        </w:rPr>
        <w:t>QUE RECIBIO LA QUEJA</w:t>
      </w:r>
    </w:p>
    <w:p w:rsidR="002C4A33" w:rsidP="002C4A33" w:rsidRDefault="002C4A33" w14:paraId="2A9DC4BA" w14:textId="77777777">
      <w:pPr>
        <w:jc w:val="center"/>
        <w:rPr>
          <w:rFonts w:cs="Arial"/>
          <w:b/>
          <w:sz w:val="22"/>
          <w:szCs w:val="20"/>
        </w:rPr>
      </w:pPr>
    </w:p>
    <w:p w:rsidR="002C4A33" w:rsidP="002C4A33" w:rsidRDefault="002C4A33" w14:paraId="0190D13E" w14:textId="77777777">
      <w:pPr>
        <w:jc w:val="center"/>
        <w:rPr>
          <w:rFonts w:cs="Arial"/>
          <w:b/>
          <w:sz w:val="22"/>
          <w:szCs w:val="20"/>
        </w:rPr>
      </w:pPr>
    </w:p>
    <w:p w:rsidR="002C4A33" w:rsidP="002C4A33" w:rsidRDefault="002C4A33" w14:paraId="2BB7D772" w14:textId="77777777">
      <w:pPr>
        <w:jc w:val="center"/>
        <w:rPr>
          <w:rFonts w:cs="Arial"/>
          <w:b/>
          <w:sz w:val="22"/>
          <w:szCs w:val="20"/>
        </w:rPr>
      </w:pPr>
    </w:p>
    <w:p w:rsidR="002C4A33" w:rsidP="002C4A33" w:rsidRDefault="002C4A33" w14:paraId="46D0F26D" w14:textId="77777777">
      <w:pPr>
        <w:jc w:val="center"/>
        <w:rPr>
          <w:rFonts w:cs="Arial"/>
          <w:b/>
          <w:sz w:val="22"/>
          <w:szCs w:val="20"/>
        </w:rPr>
      </w:pPr>
    </w:p>
    <w:p w:rsidR="002C4A33" w:rsidP="002C4A33" w:rsidRDefault="002C4A33" w14:paraId="58F125E9" w14:textId="77777777">
      <w:pPr>
        <w:jc w:val="center"/>
        <w:rPr>
          <w:rFonts w:cs="Arial"/>
          <w:b/>
          <w:sz w:val="22"/>
          <w:szCs w:val="20"/>
        </w:rPr>
      </w:pPr>
    </w:p>
    <w:p w:rsidR="002C4A33" w:rsidP="002C4A33" w:rsidRDefault="002C4A33" w14:paraId="364849CA" w14:textId="77777777">
      <w:pPr>
        <w:jc w:val="center"/>
        <w:rPr>
          <w:rFonts w:cs="Arial"/>
          <w:b/>
          <w:sz w:val="22"/>
          <w:szCs w:val="20"/>
        </w:rPr>
      </w:pPr>
    </w:p>
    <w:p w:rsidRPr="00FB16EE" w:rsidR="002C4A33" w:rsidP="002C4A33" w:rsidRDefault="002C4A33" w14:paraId="0E43A4AD" w14:textId="77777777">
      <w:pPr>
        <w:jc w:val="center"/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>_____________________________________________</w:t>
      </w:r>
      <w:r>
        <w:rPr>
          <w:rFonts w:cs="Arial"/>
          <w:b/>
          <w:sz w:val="22"/>
          <w:szCs w:val="20"/>
        </w:rPr>
        <w:t>______________________</w:t>
      </w:r>
      <w:r w:rsidRPr="00FB16EE">
        <w:rPr>
          <w:rFonts w:cs="Arial"/>
          <w:b/>
          <w:sz w:val="22"/>
          <w:szCs w:val="20"/>
        </w:rPr>
        <w:t>_____</w:t>
      </w:r>
    </w:p>
    <w:p w:rsidR="002C4A33" w:rsidP="002C4A33" w:rsidRDefault="002C4A33" w14:paraId="54112F9A" w14:textId="77777777">
      <w:pPr>
        <w:jc w:val="center"/>
        <w:rPr>
          <w:rFonts w:cs="Arial"/>
          <w:b/>
          <w:sz w:val="22"/>
          <w:szCs w:val="20"/>
        </w:rPr>
      </w:pPr>
      <w:r w:rsidRPr="00FB16EE">
        <w:rPr>
          <w:rFonts w:cs="Arial"/>
          <w:b/>
          <w:sz w:val="22"/>
          <w:szCs w:val="20"/>
        </w:rPr>
        <w:t xml:space="preserve">NOMBRE Y FIRMA </w:t>
      </w:r>
      <w:r>
        <w:rPr>
          <w:rFonts w:cs="Arial"/>
          <w:b/>
          <w:sz w:val="22"/>
          <w:szCs w:val="20"/>
        </w:rPr>
        <w:t>DE LOS MIEMBROS PERMANENTES DEL</w:t>
      </w:r>
    </w:p>
    <w:p w:rsidR="002C4A33" w:rsidP="002C4A33" w:rsidRDefault="002C4A33" w14:paraId="325C0DF9" w14:textId="77777777">
      <w:pPr>
        <w:jc w:val="center"/>
        <w:rPr>
          <w:rFonts w:cs="Arial"/>
          <w:b/>
          <w:sz w:val="22"/>
          <w:szCs w:val="20"/>
        </w:rPr>
      </w:pPr>
      <w:r>
        <w:rPr>
          <w:rFonts w:cs="Arial"/>
          <w:b/>
          <w:sz w:val="22"/>
          <w:szCs w:val="20"/>
        </w:rPr>
        <w:t>CONSEJO DE CUMPLIMIENTO COMO ACUSE DE RECIBIDA LA</w:t>
      </w:r>
    </w:p>
    <w:p w:rsidRPr="00FB16EE" w:rsidR="002C4A33" w:rsidP="002C4A33" w:rsidRDefault="002C4A33" w14:paraId="1090D9EF" w14:textId="77777777">
      <w:pPr>
        <w:jc w:val="center"/>
        <w:rPr>
          <w:rFonts w:cs="Arial"/>
          <w:b/>
          <w:sz w:val="22"/>
          <w:szCs w:val="20"/>
        </w:rPr>
      </w:pPr>
      <w:r>
        <w:rPr>
          <w:rFonts w:cs="Arial"/>
          <w:b/>
          <w:sz w:val="22"/>
          <w:szCs w:val="20"/>
        </w:rPr>
        <w:t>QUEJA PARA INICIO DE INVESTIGACIÓN PREELIMINAR</w:t>
      </w:r>
    </w:p>
    <w:p w:rsidRPr="00FB16EE" w:rsidR="002C4A33" w:rsidP="002C4A33" w:rsidRDefault="002C4A33" w14:paraId="20055C73" w14:textId="77777777">
      <w:pPr>
        <w:jc w:val="center"/>
        <w:rPr>
          <w:rFonts w:cs="Arial"/>
          <w:b/>
          <w:sz w:val="22"/>
          <w:szCs w:val="20"/>
        </w:rPr>
      </w:pPr>
    </w:p>
    <w:p w:rsidR="00950F97" w:rsidP="00B66189" w:rsidRDefault="00950F97" w14:paraId="08B86B37" w14:textId="77777777"/>
    <w:p w:rsidRPr="00CD419A" w:rsidR="00AD2F29" w:rsidP="00AD2F29" w:rsidRDefault="00AD2F29" w14:paraId="25F5E2BE" w14:textId="77777777">
      <w:pPr>
        <w:rPr>
          <w:lang w:val="es-US"/>
        </w:rPr>
      </w:pPr>
    </w:p>
    <w:p w:rsidR="003D6150" w:rsidRDefault="00B66189" w14:paraId="65084A9E" w14:textId="77777777">
      <w:pPr>
        <w:spacing w:after="160" w:line="259" w:lineRule="auto"/>
        <w:jc w:val="left"/>
        <w:rPr>
          <w:rFonts w:cs="Times New Roman (Body CS)"/>
          <w:b/>
          <w:caps/>
        </w:rPr>
      </w:pPr>
      <w:r>
        <w:br w:type="page"/>
      </w:r>
    </w:p>
    <w:p w:rsidRPr="00E43382" w:rsidR="00BE3743" w:rsidP="00BE3743" w:rsidRDefault="00BE3743" w14:paraId="0A238710" w14:textId="77777777">
      <w:pPr>
        <w:pStyle w:val="EstiloArial11ptoNegritaIzquierda-15cmDerecha-05c1"/>
        <w:shd w:val="clear" w:color="auto" w:fill="AEAAAA" w:themeFill="background2" w:themeFillShade="BF"/>
        <w:tabs>
          <w:tab w:val="center" w:pos="4229"/>
          <w:tab w:val="right" w:pos="9310"/>
        </w:tabs>
        <w:ind w:left="0" w:right="-235"/>
        <w:rPr>
          <w:rFonts w:ascii="Century Gothic" w:hAnsi="Century Gothic" w:cs="Calibri"/>
          <w:color w:val="FFFFFF"/>
          <w:sz w:val="28"/>
          <w:lang w:val="es-MX"/>
        </w:rPr>
      </w:pPr>
      <w:r>
        <w:rPr>
          <w:rFonts w:ascii="Century Gothic" w:hAnsi="Century Gothic" w:cs="Calibri"/>
          <w:color w:val="FFFFFF"/>
          <w:sz w:val="28"/>
          <w:lang w:val="es-MX"/>
        </w:rPr>
        <w:t>1.</w:t>
      </w:r>
      <w:r w:rsidRPr="00E43382">
        <w:rPr>
          <w:rFonts w:ascii="Century Gothic" w:hAnsi="Century Gothic" w:cs="Calibri"/>
          <w:color w:val="FFFFFF"/>
          <w:sz w:val="28"/>
          <w:lang w:val="es-MX"/>
        </w:rPr>
        <w:t xml:space="preserve"> </w:t>
      </w:r>
      <w:r>
        <w:rPr>
          <w:rFonts w:ascii="Century Gothic" w:hAnsi="Century Gothic" w:cs="Calibri"/>
          <w:color w:val="FFFFFF"/>
          <w:sz w:val="28"/>
          <w:lang w:val="es-MX"/>
        </w:rPr>
        <w:t>CONTROL DE CAMBIOS</w:t>
      </w:r>
    </w:p>
    <w:p w:rsidR="00BE3743" w:rsidP="00BE3743" w:rsidRDefault="00BE3743" w14:paraId="1001275D" w14:textId="77777777">
      <w:pPr>
        <w:ind w:right="-510"/>
        <w:rPr>
          <w:rFonts w:cs="Arial"/>
          <w:lang w:eastAsia="es-MX"/>
        </w:rPr>
      </w:pPr>
    </w:p>
    <w:tbl>
      <w:tblPr>
        <w:tblW w:w="10773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2"/>
        <w:gridCol w:w="1761"/>
        <w:gridCol w:w="6035"/>
        <w:gridCol w:w="1275"/>
      </w:tblGrid>
      <w:tr w:rsidR="00BE3743" w:rsidTr="00A70331" w14:paraId="11C07CA0" w14:textId="77777777">
        <w:trPr>
          <w:trHeight w:val="302"/>
        </w:trPr>
        <w:tc>
          <w:tcPr>
            <w:tcW w:w="1702" w:type="dxa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AEAAAA" w:themeFill="background2" w:themeFillShade="BF"/>
            <w:vAlign w:val="center"/>
            <w:hideMark/>
          </w:tcPr>
          <w:p w:rsidRPr="00E43382" w:rsidR="00BE3743" w:rsidP="00A70331" w:rsidRDefault="00BE3743" w14:paraId="174FD741" w14:textId="77777777">
            <w:pPr>
              <w:spacing w:before="60" w:after="60"/>
              <w:jc w:val="center"/>
              <w:rPr>
                <w:rFonts w:eastAsia="Calibri"/>
                <w:b/>
                <w:color w:val="FFFFFF"/>
                <w:szCs w:val="20"/>
              </w:rPr>
            </w:pPr>
            <w:r w:rsidRPr="00E43382">
              <w:rPr>
                <w:rFonts w:eastAsia="Calibri"/>
                <w:b/>
                <w:color w:val="FFFFFF"/>
                <w:szCs w:val="20"/>
              </w:rPr>
              <w:t>Fecha</w:t>
            </w:r>
          </w:p>
        </w:tc>
        <w:tc>
          <w:tcPr>
            <w:tcW w:w="1761" w:type="dxa"/>
            <w:tcBorders>
              <w:top w:val="single" w:color="000000" w:sz="8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EAAAA" w:themeFill="background2" w:themeFillShade="BF"/>
            <w:vAlign w:val="center"/>
            <w:hideMark/>
          </w:tcPr>
          <w:p w:rsidRPr="00E43382" w:rsidR="00BE3743" w:rsidP="00A70331" w:rsidRDefault="00BE3743" w14:paraId="6D01A27D" w14:textId="77777777">
            <w:pPr>
              <w:spacing w:before="60" w:after="60"/>
              <w:jc w:val="center"/>
              <w:rPr>
                <w:rFonts w:eastAsia="Calibri"/>
                <w:b/>
                <w:color w:val="FFFFFF"/>
                <w:szCs w:val="20"/>
              </w:rPr>
            </w:pPr>
            <w:r w:rsidRPr="00E43382">
              <w:rPr>
                <w:rFonts w:eastAsia="Calibri"/>
                <w:b/>
                <w:color w:val="FFFFFF"/>
                <w:szCs w:val="20"/>
              </w:rPr>
              <w:t>Alcance del cambio</w:t>
            </w:r>
          </w:p>
        </w:tc>
        <w:tc>
          <w:tcPr>
            <w:tcW w:w="6035" w:type="dxa"/>
            <w:tcBorders>
              <w:top w:val="single" w:color="000000" w:sz="8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EAAAA" w:themeFill="background2" w:themeFillShade="BF"/>
            <w:vAlign w:val="center"/>
            <w:hideMark/>
          </w:tcPr>
          <w:p w:rsidRPr="00E43382" w:rsidR="00BE3743" w:rsidP="00A70331" w:rsidRDefault="00BE3743" w14:paraId="72C3995B" w14:textId="77777777">
            <w:pPr>
              <w:spacing w:before="60" w:after="60"/>
              <w:jc w:val="center"/>
              <w:rPr>
                <w:rFonts w:eastAsia="Calibri"/>
                <w:b/>
                <w:color w:val="FFFFFF"/>
                <w:szCs w:val="20"/>
              </w:rPr>
            </w:pPr>
            <w:r w:rsidRPr="00E43382">
              <w:rPr>
                <w:rFonts w:eastAsia="Calibri"/>
                <w:b/>
                <w:color w:val="FFFFFF"/>
                <w:szCs w:val="20"/>
              </w:rPr>
              <w:t>Descripción del cambio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EAAAA" w:themeFill="background2" w:themeFillShade="BF"/>
            <w:vAlign w:val="center"/>
            <w:hideMark/>
          </w:tcPr>
          <w:p w:rsidRPr="00E43382" w:rsidR="00BE3743" w:rsidP="00A70331" w:rsidRDefault="00BE3743" w14:paraId="54DF3351" w14:textId="77777777">
            <w:pPr>
              <w:spacing w:before="60" w:after="60"/>
              <w:jc w:val="center"/>
              <w:rPr>
                <w:rFonts w:eastAsia="Calibri"/>
                <w:b/>
                <w:color w:val="FFFFFF"/>
                <w:szCs w:val="20"/>
              </w:rPr>
            </w:pPr>
            <w:r w:rsidRPr="00E43382">
              <w:rPr>
                <w:rFonts w:eastAsia="Calibri"/>
                <w:b/>
                <w:color w:val="FFFFFF"/>
                <w:szCs w:val="20"/>
              </w:rPr>
              <w:t>Versión</w:t>
            </w:r>
          </w:p>
        </w:tc>
      </w:tr>
      <w:tr w:rsidR="00BE3743" w:rsidTr="00A70331" w14:paraId="7F376F50" w14:textId="77777777">
        <w:trPr>
          <w:trHeight w:val="496"/>
        </w:trPr>
        <w:tc>
          <w:tcPr>
            <w:tcW w:w="1702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sdt>
            <w:sdtPr>
              <w:rPr>
                <w:rFonts w:cs="Arial"/>
                <w:sz w:val="18"/>
              </w:rPr>
              <w:id w:val="-2007270961"/>
              <w:placeholder>
                <w:docPart w:val="DC5FC6CC43214F878077F9DEE3154F88"/>
              </w:placeholder>
              <w:date w:fullDate="2020-11-13T00:00:00Z">
                <w:dateFormat w:val="dd/MM/yyyy"/>
                <w:lid w:val="es-MX"/>
                <w:storeMappedDataAs w:val="dateTime"/>
                <w:calendar w:val="gregorian"/>
              </w:date>
            </w:sdtPr>
            <w:sdtEndPr/>
            <w:sdtContent>
              <w:p w:rsidRPr="00E43382" w:rsidR="00BE3743" w:rsidP="00A70331" w:rsidRDefault="00BE3743" w14:paraId="2079C392" w14:textId="77777777">
                <w:pPr>
                  <w:jc w:val="center"/>
                  <w:rPr>
                    <w:rFonts w:cs="Arial"/>
                    <w:sz w:val="18"/>
                  </w:rPr>
                </w:pPr>
                <w:r>
                  <w:rPr>
                    <w:rFonts w:cs="Arial"/>
                    <w:sz w:val="18"/>
                  </w:rPr>
                  <w:t>13/11/2020</w:t>
                </w:r>
              </w:p>
            </w:sdtContent>
          </w:sdt>
        </w:tc>
        <w:tc>
          <w:tcPr>
            <w:tcW w:w="1761" w:type="dxa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:rsidRPr="00C44A48" w:rsidR="00BE3743" w:rsidP="00A70331" w:rsidRDefault="00BE3743" w14:paraId="7A50696A" w14:textId="77777777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Actualización al contenido</w:t>
            </w:r>
          </w:p>
        </w:tc>
        <w:tc>
          <w:tcPr>
            <w:tcW w:w="6035" w:type="dxa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:rsidRPr="00C44A48" w:rsidR="00BE3743" w:rsidP="00A70331" w:rsidRDefault="00BE3743" w14:paraId="79E8FC3E" w14:textId="77777777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Emisión inicial del documento</w:t>
            </w: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:rsidRPr="00C44A48" w:rsidR="00BE3743" w:rsidP="00A70331" w:rsidRDefault="00BE3743" w14:paraId="7A21D6B9" w14:textId="77777777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01</w:t>
            </w:r>
          </w:p>
        </w:tc>
      </w:tr>
    </w:tbl>
    <w:p w:rsidRPr="00950F97" w:rsidR="003D6150" w:rsidP="00003319" w:rsidRDefault="003D6150" w14:paraId="0CB656DD" w14:textId="77777777">
      <w:pPr>
        <w:jc w:val="center"/>
        <w:rPr>
          <w:lang w:val="en-US"/>
        </w:rPr>
      </w:pPr>
    </w:p>
    <w:p w:rsidRPr="007A6BD9" w:rsidR="007A6BD9" w:rsidP="00950F97" w:rsidRDefault="00950F97" w14:paraId="4A2F0712" w14:textId="77777777">
      <w:pPr>
        <w:rPr>
          <w:color w:val="7F7F7F" w:themeColor="text1" w:themeTint="80"/>
        </w:rPr>
      </w:pPr>
      <w:r w:rsidRPr="00950F97">
        <w:rPr>
          <w:color w:val="7F7F7F" w:themeColor="text1" w:themeTint="80"/>
        </w:rPr>
        <w:t>Ordenar de forma descendente, por la columna “Versión”, donde la primera fila refleje el cambio más reciente hecho al documento.</w:t>
      </w:r>
    </w:p>
    <w:sectPr w:rsidRPr="007A6BD9" w:rsidR="007A6BD9" w:rsidSect="003D615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orient="portrait"/>
      <w:pgMar w:top="851" w:right="851" w:bottom="851" w:left="851" w:header="709" w:footer="5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2BD4" w:rsidP="00BE6331" w:rsidRDefault="00292BD4" w14:paraId="176A032D" w14:textId="77777777">
      <w:r>
        <w:separator/>
      </w:r>
    </w:p>
  </w:endnote>
  <w:endnote w:type="continuationSeparator" w:id="0">
    <w:p w:rsidR="00292BD4" w:rsidP="00BE6331" w:rsidRDefault="00292BD4" w14:paraId="36F47E25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jaWeb">
    <w:altName w:val="Malgun Gothic"/>
    <w:charset w:val="00"/>
    <w:family w:val="swiss"/>
    <w:pitch w:val="variable"/>
    <w:sig w:usb0="800000AF" w:usb1="4000204A" w:usb2="00000000" w:usb3="00000000" w:csb0="00000001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(Cuerpo en alfa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1812" w:rsidRDefault="00B21812" w14:paraId="08309C0A" w14:textId="7777777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7FAA" w:rsidRDefault="001D7FAA" w14:paraId="36892ECE" w14:textId="77777777">
    <w:pPr>
      <w:jc w:val="center"/>
    </w:pPr>
  </w:p>
  <w:tbl>
    <w:tblPr>
      <w:tblW w:w="10731" w:type="dxa"/>
      <w:jc w:val="center"/>
      <w:tblLook w:val="04A0" w:firstRow="1" w:lastRow="0" w:firstColumn="1" w:lastColumn="0" w:noHBand="0" w:noVBand="1"/>
    </w:tblPr>
    <w:tblGrid>
      <w:gridCol w:w="8318"/>
      <w:gridCol w:w="2413"/>
    </w:tblGrid>
    <w:tr w:rsidR="00D16D44" w:rsidTr="008B7E6F" w14:paraId="5E3DDFF9" w14:textId="77777777">
      <w:trPr>
        <w:trHeight w:val="278"/>
        <w:jc w:val="center"/>
      </w:trPr>
      <w:tc>
        <w:tcPr>
          <w:tcW w:w="10731" w:type="dxa"/>
          <w:gridSpan w:val="2"/>
          <w:shd w:val="clear" w:color="auto" w:fill="auto"/>
          <w:vAlign w:val="center"/>
        </w:tcPr>
        <w:p w:rsidRPr="00F70A0B" w:rsidR="00D16D44" w:rsidP="000749A8" w:rsidRDefault="00F70A0B" w14:paraId="47D55580" w14:textId="77777777">
          <w:pPr>
            <w:pStyle w:val="Sinespaciado"/>
            <w:jc w:val="both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 xml:space="preserve">Prohibida </w:t>
          </w:r>
          <w:r w:rsidRPr="00F70A0B" w:rsidR="00D16D44">
            <w:rPr>
              <w:rFonts w:ascii="Arial" w:hAnsi="Arial" w:cs="Arial"/>
              <w:sz w:val="16"/>
              <w:szCs w:val="16"/>
            </w:rPr>
            <w:t xml:space="preserve">reproducción total o parcial de </w:t>
          </w:r>
          <w:r w:rsidRPr="00F70A0B" w:rsidR="00BA7969">
            <w:rPr>
              <w:rFonts w:ascii="Arial" w:hAnsi="Arial" w:cs="Arial"/>
              <w:sz w:val="16"/>
              <w:szCs w:val="16"/>
            </w:rPr>
            <w:t>este</w:t>
          </w:r>
          <w:r w:rsidRPr="00F70A0B" w:rsidR="00D16D44">
            <w:rPr>
              <w:rFonts w:ascii="Arial" w:hAnsi="Arial" w:cs="Arial"/>
              <w:sz w:val="16"/>
              <w:szCs w:val="16"/>
            </w:rPr>
            <w:t xml:space="preserve"> documento, así como </w:t>
          </w:r>
          <w:r>
            <w:rPr>
              <w:rFonts w:ascii="Arial" w:hAnsi="Arial" w:cs="Arial"/>
              <w:sz w:val="16"/>
              <w:szCs w:val="16"/>
            </w:rPr>
            <w:t>su extracción física o electrónica</w:t>
          </w:r>
          <w:r w:rsidRPr="00F70A0B" w:rsidR="00D16D44">
            <w:rPr>
              <w:rFonts w:ascii="Arial" w:hAnsi="Arial" w:cs="Arial"/>
              <w:sz w:val="16"/>
              <w:szCs w:val="16"/>
            </w:rPr>
            <w:t xml:space="preserve">. </w:t>
          </w:r>
          <w:r w:rsidRPr="00D53160" w:rsidR="00D53160">
            <w:rPr>
              <w:rFonts w:ascii="Arial" w:hAnsi="Arial" w:cs="Arial"/>
              <w:sz w:val="16"/>
              <w:szCs w:val="16"/>
            </w:rPr>
            <w:t>Todo uso indebido será sancionado.</w:t>
          </w:r>
        </w:p>
      </w:tc>
    </w:tr>
    <w:tr w:rsidR="00D16D44" w:rsidTr="008B7E6F" w14:paraId="562098F4" w14:textId="77777777">
      <w:trPr>
        <w:trHeight w:val="60"/>
        <w:jc w:val="center"/>
      </w:trPr>
      <w:tc>
        <w:tcPr>
          <w:tcW w:w="8318" w:type="dxa"/>
          <w:shd w:val="clear" w:color="auto" w:fill="auto"/>
          <w:vAlign w:val="center"/>
        </w:tcPr>
        <w:p w:rsidRPr="008C397D" w:rsidR="00D16D44" w:rsidP="00B316A1" w:rsidRDefault="00D16D44" w14:paraId="06C63072" w14:textId="77777777">
          <w:pPr>
            <w:rPr>
              <w:sz w:val="18"/>
            </w:rPr>
          </w:pPr>
        </w:p>
      </w:tc>
      <w:tc>
        <w:tcPr>
          <w:tcW w:w="2413" w:type="dxa"/>
          <w:shd w:val="clear" w:color="auto" w:fill="auto"/>
          <w:vAlign w:val="center"/>
        </w:tcPr>
        <w:p w:rsidRPr="00003319" w:rsidR="00BF69C2" w:rsidP="00003319" w:rsidRDefault="00BF69C2" w14:paraId="7C3D48D9" w14:textId="77777777">
          <w:pPr>
            <w:spacing w:before="60" w:after="60"/>
            <w:jc w:val="right"/>
            <w:rPr>
              <w:sz w:val="16"/>
            </w:rPr>
          </w:pPr>
        </w:p>
      </w:tc>
    </w:tr>
  </w:tbl>
  <w:p w:rsidR="007F00C3" w:rsidRDefault="007F00C3" w14:paraId="3B98A6AD" w14:textId="7777777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1812" w:rsidRDefault="00B21812" w14:paraId="154C8DDC" w14:textId="7777777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2BD4" w:rsidP="00BE6331" w:rsidRDefault="00292BD4" w14:paraId="15F3BC5D" w14:textId="77777777">
      <w:r>
        <w:separator/>
      </w:r>
    </w:p>
  </w:footnote>
  <w:footnote w:type="continuationSeparator" w:id="0">
    <w:p w:rsidR="00292BD4" w:rsidP="00BE6331" w:rsidRDefault="00292BD4" w14:paraId="5B31C2B9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1812" w:rsidRDefault="00B21812" w14:paraId="047B80B3" w14:textId="77777777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tbl>
    <w:tblPr>
      <w:tblStyle w:val="Tablaconcuadrcula1"/>
      <w:tblW w:w="10636" w:type="dxa"/>
      <w:tblInd w:w="-5" w:type="dxa"/>
      <w:tblLook w:val="04A0" w:firstRow="1" w:lastRow="0" w:firstColumn="1" w:lastColumn="0" w:noHBand="0" w:noVBand="1"/>
    </w:tblPr>
    <w:tblGrid>
      <w:gridCol w:w="1327"/>
      <w:gridCol w:w="1351"/>
      <w:gridCol w:w="2415"/>
      <w:gridCol w:w="1134"/>
      <w:gridCol w:w="2137"/>
      <w:gridCol w:w="2272"/>
    </w:tblGrid>
    <w:tr w:rsidRPr="009C3550" w:rsidR="003D6150" w:rsidTr="004F14DC" w14:paraId="6E2585B6" w14:textId="77777777">
      <w:trPr>
        <w:trHeight w:val="286"/>
      </w:trPr>
      <w:tc>
        <w:tcPr>
          <w:tcW w:w="1327" w:type="dxa"/>
          <w:shd w:val="clear" w:color="auto" w:fill="auto"/>
          <w:vAlign w:val="center"/>
        </w:tcPr>
        <w:p w:rsidRPr="009C3550" w:rsidR="003D6150" w:rsidP="003D6150" w:rsidRDefault="003D6150" w14:paraId="037D27BF" w14:textId="77777777">
          <w:pPr>
            <w:tabs>
              <w:tab w:val="center" w:pos="4419"/>
              <w:tab w:val="right" w:pos="8838"/>
            </w:tabs>
            <w:spacing w:before="40" w:after="40"/>
            <w:ind w:left="-392" w:firstLine="392"/>
            <w:jc w:val="center"/>
            <w:rPr>
              <w:rFonts w:eastAsia="Calibri"/>
              <w:b/>
              <w:sz w:val="18"/>
            </w:rPr>
          </w:pPr>
          <w:r w:rsidRPr="009C3550">
            <w:rPr>
              <w:rFonts w:eastAsia="Calibri"/>
              <w:b/>
              <w:sz w:val="18"/>
            </w:rPr>
            <w:t>Clave</w:t>
          </w:r>
        </w:p>
      </w:tc>
      <w:tc>
        <w:tcPr>
          <w:tcW w:w="1351" w:type="dxa"/>
          <w:vAlign w:val="center"/>
        </w:tcPr>
        <w:p w:rsidRPr="009C3550" w:rsidR="003D6150" w:rsidP="003D6150" w:rsidRDefault="00223C28" w14:paraId="736A861A" w14:textId="01F1D951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</w:rPr>
          </w:pPr>
          <w:r>
            <w:rPr>
              <w:rFonts w:eastAsia="Calibri"/>
              <w:sz w:val="18"/>
            </w:rPr>
            <w:t>FO-JU-12</w:t>
          </w:r>
        </w:p>
      </w:tc>
      <w:tc>
        <w:tcPr>
          <w:tcW w:w="5686" w:type="dxa"/>
          <w:gridSpan w:val="3"/>
          <w:vMerge w:val="restart"/>
          <w:vAlign w:val="center"/>
        </w:tcPr>
        <w:p w:rsidRPr="00FB16EE" w:rsidR="002C4A33" w:rsidP="002C4A33" w:rsidRDefault="00B21812" w14:paraId="58A78ABB" w14:textId="6C3F1EE8">
          <w:pPr>
            <w:jc w:val="center"/>
            <w:rPr>
              <w:rFonts w:cs="Arial"/>
              <w:b/>
              <w:sz w:val="22"/>
              <w:szCs w:val="20"/>
            </w:rPr>
          </w:pPr>
          <w:r w:rsidRPr="00B21812">
            <w:rPr>
              <w:rFonts w:cs="Arial"/>
              <w:b/>
              <w:sz w:val="22"/>
              <w:szCs w:val="20"/>
            </w:rPr>
            <w:t>QUEJA ANT</w:t>
          </w:r>
          <w:r>
            <w:rPr>
              <w:rFonts w:cs="Arial"/>
              <w:b/>
              <w:sz w:val="22"/>
              <w:szCs w:val="20"/>
            </w:rPr>
            <w:t>E ACTOS DE SOBORNO O REVISABLES</w:t>
          </w:r>
          <w:bookmarkStart w:name="_GoBack" w:id="0"/>
          <w:bookmarkEnd w:id="0"/>
        </w:p>
        <w:p w:rsidRPr="009C3550" w:rsidR="003D6150" w:rsidP="003D6150" w:rsidRDefault="003D6150" w14:paraId="2E82085E" w14:textId="77777777">
          <w:pPr>
            <w:tabs>
              <w:tab w:val="center" w:pos="4419"/>
              <w:tab w:val="right" w:pos="8838"/>
            </w:tabs>
            <w:jc w:val="center"/>
            <w:rPr>
              <w:rFonts w:ascii="Century Gothic" w:hAnsi="Century Gothic" w:eastAsia="Times New Roman"/>
              <w:noProof/>
              <w:sz w:val="24"/>
              <w:szCs w:val="24"/>
              <w:lang w:eastAsia="es-MX"/>
            </w:rPr>
          </w:pPr>
        </w:p>
      </w:tc>
      <w:tc>
        <w:tcPr>
          <w:tcW w:w="2272" w:type="dxa"/>
          <w:vMerge w:val="restart"/>
          <w:vAlign w:val="center"/>
        </w:tcPr>
        <w:p w:rsidRPr="009C3550" w:rsidR="003D6150" w:rsidP="003D6150" w:rsidRDefault="003D6150" w14:paraId="4D87CF38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</w:rPr>
          </w:pPr>
          <w:r w:rsidRPr="009C3550">
            <w:rPr>
              <w:rFonts w:ascii="Century Gothic" w:hAnsi="Century Gothic" w:eastAsia="Times New Roman"/>
              <w:noProof/>
              <w:sz w:val="24"/>
              <w:lang w:eastAsia="es-MX"/>
            </w:rPr>
            <w:drawing>
              <wp:anchor distT="0" distB="0" distL="114300" distR="114300" simplePos="0" relativeHeight="251659264" behindDoc="0" locked="0" layoutInCell="1" allowOverlap="1" wp14:anchorId="272B0B5C" wp14:editId="395F8EC8">
                <wp:simplePos x="0" y="0"/>
                <wp:positionH relativeFrom="column">
                  <wp:posOffset>173990</wp:posOffset>
                </wp:positionH>
                <wp:positionV relativeFrom="paragraph">
                  <wp:posOffset>-29845</wp:posOffset>
                </wp:positionV>
                <wp:extent cx="992505" cy="657225"/>
                <wp:effectExtent l="0" t="0" r="0" b="9525"/>
                <wp:wrapNone/>
                <wp:docPr id="34" name="Imagen 3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 IIESA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92505" cy="6572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  <w:tr w:rsidRPr="009C3550" w:rsidR="003D6150" w:rsidTr="004F14DC" w14:paraId="2F89DDE2" w14:textId="77777777">
      <w:trPr>
        <w:trHeight w:val="301"/>
      </w:trPr>
      <w:tc>
        <w:tcPr>
          <w:tcW w:w="1327" w:type="dxa"/>
          <w:shd w:val="clear" w:color="auto" w:fill="auto"/>
          <w:vAlign w:val="center"/>
        </w:tcPr>
        <w:p w:rsidRPr="009C3550" w:rsidR="003D6150" w:rsidP="003D6150" w:rsidRDefault="003D6150" w14:paraId="30878650" w14:textId="77777777">
          <w:pPr>
            <w:tabs>
              <w:tab w:val="center" w:pos="4419"/>
              <w:tab w:val="right" w:pos="8838"/>
            </w:tabs>
            <w:spacing w:before="40" w:after="40"/>
            <w:jc w:val="center"/>
            <w:rPr>
              <w:rFonts w:eastAsia="Calibri"/>
              <w:b/>
              <w:sz w:val="18"/>
            </w:rPr>
          </w:pPr>
          <w:r w:rsidRPr="009C3550">
            <w:rPr>
              <w:rFonts w:eastAsia="Calibri"/>
              <w:b/>
              <w:sz w:val="18"/>
            </w:rPr>
            <w:t>Clasificación</w:t>
          </w:r>
        </w:p>
      </w:tc>
      <w:tc>
        <w:tcPr>
          <w:tcW w:w="1351" w:type="dxa"/>
          <w:vAlign w:val="center"/>
        </w:tcPr>
        <w:p w:rsidRPr="009C3550" w:rsidR="003D6150" w:rsidP="003D6150" w:rsidRDefault="00BC554F" w14:paraId="5A3873D1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</w:rPr>
          </w:pPr>
          <w:r>
            <w:rPr>
              <w:rFonts w:eastAsia="Calibri"/>
              <w:sz w:val="18"/>
            </w:rPr>
            <w:t>Pú</w:t>
          </w:r>
          <w:r w:rsidRPr="009C3550" w:rsidR="003D6150">
            <w:rPr>
              <w:rFonts w:eastAsia="Calibri"/>
              <w:sz w:val="18"/>
            </w:rPr>
            <w:t>blico</w:t>
          </w:r>
        </w:p>
      </w:tc>
      <w:tc>
        <w:tcPr>
          <w:tcW w:w="5686" w:type="dxa"/>
          <w:gridSpan w:val="3"/>
          <w:vMerge/>
        </w:tcPr>
        <w:p w:rsidRPr="009C3550" w:rsidR="003D6150" w:rsidP="003D6150" w:rsidRDefault="003D6150" w14:paraId="42C00114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</w:rPr>
          </w:pPr>
        </w:p>
      </w:tc>
      <w:tc>
        <w:tcPr>
          <w:tcW w:w="2272" w:type="dxa"/>
          <w:vMerge/>
          <w:vAlign w:val="center"/>
        </w:tcPr>
        <w:p w:rsidRPr="009C3550" w:rsidR="003D6150" w:rsidP="003D6150" w:rsidRDefault="003D6150" w14:paraId="5AF6222C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</w:rPr>
          </w:pPr>
        </w:p>
      </w:tc>
    </w:tr>
    <w:tr w:rsidRPr="009C3550" w:rsidR="003D6150" w:rsidTr="004F14DC" w14:paraId="564B97CC" w14:textId="77777777">
      <w:trPr>
        <w:trHeight w:val="286"/>
      </w:trPr>
      <w:tc>
        <w:tcPr>
          <w:tcW w:w="1327" w:type="dxa"/>
          <w:shd w:val="clear" w:color="auto" w:fill="auto"/>
          <w:vAlign w:val="center"/>
        </w:tcPr>
        <w:p w:rsidRPr="009C3550" w:rsidR="003D6150" w:rsidP="003D6150" w:rsidRDefault="003D6150" w14:paraId="5711F028" w14:textId="77777777">
          <w:pPr>
            <w:tabs>
              <w:tab w:val="center" w:pos="4419"/>
              <w:tab w:val="right" w:pos="8838"/>
            </w:tabs>
            <w:spacing w:before="40" w:after="40"/>
            <w:jc w:val="center"/>
            <w:rPr>
              <w:rFonts w:eastAsia="Calibri"/>
              <w:b/>
              <w:sz w:val="18"/>
            </w:rPr>
          </w:pPr>
          <w:r w:rsidRPr="009C3550">
            <w:rPr>
              <w:rFonts w:eastAsia="Calibri"/>
              <w:b/>
              <w:sz w:val="18"/>
            </w:rPr>
            <w:t>Versión</w:t>
          </w:r>
        </w:p>
      </w:tc>
      <w:tc>
        <w:tcPr>
          <w:tcW w:w="1351" w:type="dxa"/>
          <w:vAlign w:val="center"/>
        </w:tcPr>
        <w:p w:rsidRPr="009C3550" w:rsidR="003D6150" w:rsidP="003D6150" w:rsidRDefault="003D6150" w14:paraId="66370C31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</w:rPr>
          </w:pPr>
          <w:r w:rsidRPr="009C3550">
            <w:rPr>
              <w:rFonts w:eastAsia="Calibri"/>
              <w:sz w:val="18"/>
            </w:rPr>
            <w:t>01</w:t>
          </w:r>
        </w:p>
      </w:tc>
      <w:tc>
        <w:tcPr>
          <w:tcW w:w="5686" w:type="dxa"/>
          <w:gridSpan w:val="3"/>
          <w:vMerge/>
        </w:tcPr>
        <w:p w:rsidRPr="009C3550" w:rsidR="003D6150" w:rsidP="003D6150" w:rsidRDefault="003D6150" w14:paraId="68DB8F96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</w:rPr>
          </w:pPr>
        </w:p>
      </w:tc>
      <w:tc>
        <w:tcPr>
          <w:tcW w:w="2272" w:type="dxa"/>
          <w:vMerge/>
          <w:vAlign w:val="center"/>
        </w:tcPr>
        <w:p w:rsidRPr="009C3550" w:rsidR="003D6150" w:rsidP="003D6150" w:rsidRDefault="003D6150" w14:paraId="4A205AE3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</w:rPr>
          </w:pPr>
        </w:p>
      </w:tc>
    </w:tr>
    <w:tr w:rsidRPr="009C3550" w:rsidR="003D6150" w:rsidTr="004F14DC" w14:paraId="33176F2E" w14:textId="77777777">
      <w:trPr>
        <w:trHeight w:val="301"/>
      </w:trPr>
      <w:tc>
        <w:tcPr>
          <w:tcW w:w="1327" w:type="dxa"/>
          <w:shd w:val="clear" w:color="auto" w:fill="auto"/>
          <w:vAlign w:val="center"/>
        </w:tcPr>
        <w:p w:rsidRPr="009C3550" w:rsidR="003D6150" w:rsidP="003D6150" w:rsidRDefault="003D6150" w14:paraId="2D0B4514" w14:textId="77777777">
          <w:pPr>
            <w:tabs>
              <w:tab w:val="center" w:pos="4419"/>
              <w:tab w:val="right" w:pos="8838"/>
            </w:tabs>
            <w:spacing w:before="40" w:after="40"/>
            <w:jc w:val="center"/>
            <w:rPr>
              <w:rFonts w:eastAsia="Calibri"/>
              <w:b/>
              <w:sz w:val="18"/>
            </w:rPr>
          </w:pPr>
          <w:r w:rsidRPr="009C3550">
            <w:rPr>
              <w:rFonts w:eastAsia="Calibri"/>
              <w:b/>
              <w:sz w:val="18"/>
            </w:rPr>
            <w:t>Emisión</w:t>
          </w:r>
        </w:p>
      </w:tc>
      <w:tc>
        <w:tcPr>
          <w:tcW w:w="1351" w:type="dxa"/>
          <w:vAlign w:val="center"/>
        </w:tcPr>
        <w:p w:rsidRPr="009C3550" w:rsidR="003D6150" w:rsidP="00BC554F" w:rsidRDefault="00A0085A" w14:paraId="2465CD2F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</w:rPr>
          </w:pPr>
          <w:r>
            <w:rPr>
              <w:rFonts w:eastAsia="Calibri"/>
              <w:sz w:val="18"/>
            </w:rPr>
            <w:t>13-11</w:t>
          </w:r>
          <w:r w:rsidR="00BC554F">
            <w:rPr>
              <w:rFonts w:eastAsia="Calibri"/>
              <w:sz w:val="18"/>
            </w:rPr>
            <w:t>-2020</w:t>
          </w:r>
        </w:p>
      </w:tc>
      <w:tc>
        <w:tcPr>
          <w:tcW w:w="2415" w:type="dxa"/>
          <w:vMerge w:val="restart"/>
          <w:vAlign w:val="center"/>
        </w:tcPr>
        <w:p w:rsidRPr="009C3550" w:rsidR="003D6150" w:rsidP="003D6150" w:rsidRDefault="003D6150" w14:paraId="707D5166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</w:rPr>
          </w:pPr>
          <w:r w:rsidRPr="009C3550">
            <w:rPr>
              <w:rFonts w:eastAsia="Calibri"/>
              <w:sz w:val="18"/>
            </w:rPr>
            <w:t>Tipo del documento</w:t>
          </w:r>
        </w:p>
      </w:tc>
      <w:tc>
        <w:tcPr>
          <w:tcW w:w="3271" w:type="dxa"/>
          <w:gridSpan w:val="2"/>
          <w:vMerge w:val="restart"/>
          <w:vAlign w:val="center"/>
        </w:tcPr>
        <w:p w:rsidRPr="009C3550" w:rsidR="003D6150" w:rsidP="00093B46" w:rsidRDefault="003D6150" w14:paraId="12A8A148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</w:rPr>
          </w:pPr>
          <w:r>
            <w:rPr>
              <w:rFonts w:eastAsia="Calibri"/>
              <w:sz w:val="28"/>
            </w:rPr>
            <w:t xml:space="preserve">Formato </w:t>
          </w:r>
        </w:p>
      </w:tc>
      <w:tc>
        <w:tcPr>
          <w:tcW w:w="2272" w:type="dxa"/>
          <w:vMerge/>
          <w:vAlign w:val="center"/>
        </w:tcPr>
        <w:p w:rsidRPr="009C3550" w:rsidR="003D6150" w:rsidP="003D6150" w:rsidRDefault="003D6150" w14:paraId="6A3FF7EF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</w:rPr>
          </w:pPr>
        </w:p>
      </w:tc>
    </w:tr>
    <w:tr w:rsidRPr="009C3550" w:rsidR="003D6150" w:rsidTr="004F14DC" w14:paraId="04538076" w14:textId="77777777">
      <w:trPr>
        <w:trHeight w:val="70"/>
      </w:trPr>
      <w:tc>
        <w:tcPr>
          <w:tcW w:w="1327" w:type="dxa"/>
          <w:shd w:val="clear" w:color="auto" w:fill="auto"/>
          <w:vAlign w:val="center"/>
        </w:tcPr>
        <w:p w:rsidRPr="009C3550" w:rsidR="003D6150" w:rsidP="003D6150" w:rsidRDefault="003D6150" w14:paraId="25110C02" w14:textId="77777777">
          <w:pPr>
            <w:tabs>
              <w:tab w:val="center" w:pos="4419"/>
              <w:tab w:val="right" w:pos="8838"/>
            </w:tabs>
            <w:spacing w:before="40" w:after="40"/>
            <w:jc w:val="center"/>
            <w:rPr>
              <w:rFonts w:eastAsia="Calibri"/>
              <w:b/>
              <w:sz w:val="18"/>
            </w:rPr>
          </w:pPr>
          <w:r w:rsidRPr="009C3550">
            <w:rPr>
              <w:rFonts w:eastAsia="Calibri"/>
              <w:b/>
              <w:sz w:val="18"/>
            </w:rPr>
            <w:t>Página</w:t>
          </w:r>
        </w:p>
      </w:tc>
      <w:tc>
        <w:tcPr>
          <w:tcW w:w="1351" w:type="dxa"/>
          <w:vAlign w:val="center"/>
        </w:tcPr>
        <w:p w:rsidRPr="009C3550" w:rsidR="003D6150" w:rsidP="003D6150" w:rsidRDefault="003D6150" w14:paraId="1A066978" w14:textId="6F68B7AB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</w:rPr>
          </w:pPr>
          <w:r w:rsidRPr="009C3550">
            <w:rPr>
              <w:rFonts w:eastAsia="Calibri"/>
              <w:sz w:val="18"/>
              <w:lang w:val="es-ES"/>
            </w:rPr>
            <w:fldChar w:fldCharType="begin"/>
          </w:r>
          <w:r w:rsidRPr="009C3550">
            <w:rPr>
              <w:rFonts w:eastAsia="Calibri"/>
              <w:sz w:val="18"/>
              <w:lang w:val="es-ES"/>
            </w:rPr>
            <w:instrText xml:space="preserve"> PAGE </w:instrText>
          </w:r>
          <w:r w:rsidRPr="009C3550">
            <w:rPr>
              <w:rFonts w:eastAsia="Calibri"/>
              <w:sz w:val="18"/>
              <w:lang w:val="es-ES"/>
            </w:rPr>
            <w:fldChar w:fldCharType="separate"/>
          </w:r>
          <w:r w:rsidR="00B21812">
            <w:rPr>
              <w:rFonts w:eastAsia="Calibri"/>
              <w:noProof/>
              <w:sz w:val="18"/>
              <w:lang w:val="es-ES"/>
            </w:rPr>
            <w:t>1</w:t>
          </w:r>
          <w:r w:rsidRPr="009C3550">
            <w:rPr>
              <w:rFonts w:eastAsia="Calibri"/>
              <w:sz w:val="18"/>
              <w:lang w:val="es-ES"/>
            </w:rPr>
            <w:fldChar w:fldCharType="end"/>
          </w:r>
          <w:r w:rsidRPr="009C3550">
            <w:rPr>
              <w:rFonts w:eastAsia="Calibri"/>
              <w:sz w:val="18"/>
              <w:lang w:val="es-ES"/>
            </w:rPr>
            <w:t xml:space="preserve"> - </w:t>
          </w:r>
          <w:r w:rsidRPr="009C3550">
            <w:rPr>
              <w:rFonts w:eastAsia="Calibri"/>
              <w:sz w:val="18"/>
              <w:lang w:val="es-ES"/>
            </w:rPr>
            <w:fldChar w:fldCharType="begin"/>
          </w:r>
          <w:r w:rsidRPr="009C3550">
            <w:rPr>
              <w:rFonts w:eastAsia="Calibri"/>
              <w:sz w:val="18"/>
              <w:lang w:val="es-ES"/>
            </w:rPr>
            <w:instrText xml:space="preserve"> NUMPAGES  </w:instrText>
          </w:r>
          <w:r w:rsidRPr="009C3550">
            <w:rPr>
              <w:rFonts w:eastAsia="Calibri"/>
              <w:sz w:val="18"/>
              <w:lang w:val="es-ES"/>
            </w:rPr>
            <w:fldChar w:fldCharType="separate"/>
          </w:r>
          <w:r w:rsidR="00B21812">
            <w:rPr>
              <w:rFonts w:eastAsia="Calibri"/>
              <w:noProof/>
              <w:sz w:val="18"/>
              <w:lang w:val="es-ES"/>
            </w:rPr>
            <w:t>7</w:t>
          </w:r>
          <w:r w:rsidRPr="009C3550">
            <w:rPr>
              <w:rFonts w:eastAsia="Calibri"/>
              <w:sz w:val="18"/>
              <w:lang w:val="es-ES"/>
            </w:rPr>
            <w:fldChar w:fldCharType="end"/>
          </w:r>
        </w:p>
      </w:tc>
      <w:tc>
        <w:tcPr>
          <w:tcW w:w="2415" w:type="dxa"/>
          <w:vMerge/>
          <w:vAlign w:val="center"/>
        </w:tcPr>
        <w:p w:rsidRPr="009C3550" w:rsidR="003D6150" w:rsidP="003D6150" w:rsidRDefault="003D6150" w14:paraId="0308D1AD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  <w:lang w:val="es-ES"/>
            </w:rPr>
          </w:pPr>
        </w:p>
      </w:tc>
      <w:tc>
        <w:tcPr>
          <w:tcW w:w="3271" w:type="dxa"/>
          <w:gridSpan w:val="2"/>
          <w:vMerge/>
          <w:vAlign w:val="center"/>
        </w:tcPr>
        <w:p w:rsidRPr="009C3550" w:rsidR="003D6150" w:rsidP="003D6150" w:rsidRDefault="003D6150" w14:paraId="04608C5A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  <w:lang w:val="es-ES"/>
            </w:rPr>
          </w:pPr>
        </w:p>
      </w:tc>
      <w:tc>
        <w:tcPr>
          <w:tcW w:w="2272" w:type="dxa"/>
          <w:vMerge/>
          <w:vAlign w:val="center"/>
        </w:tcPr>
        <w:p w:rsidRPr="009C3550" w:rsidR="003D6150" w:rsidP="003D6150" w:rsidRDefault="003D6150" w14:paraId="06F51C83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  <w:lang w:val="es-ES"/>
            </w:rPr>
          </w:pPr>
        </w:p>
      </w:tc>
    </w:tr>
    <w:tr w:rsidRPr="009C3550" w:rsidR="00ED29DF" w:rsidTr="004F14DC" w14:paraId="36824BFC" w14:textId="77777777">
      <w:trPr>
        <w:trHeight w:val="70"/>
      </w:trPr>
      <w:tc>
        <w:tcPr>
          <w:tcW w:w="2678" w:type="dxa"/>
          <w:gridSpan w:val="2"/>
          <w:shd w:val="clear" w:color="auto" w:fill="auto"/>
          <w:vAlign w:val="center"/>
        </w:tcPr>
        <w:p w:rsidRPr="009C3550" w:rsidR="00ED29DF" w:rsidP="003D6150" w:rsidRDefault="00ED29DF" w14:paraId="1273DFE7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  <w:lang w:val="es-ES"/>
            </w:rPr>
          </w:pPr>
          <w:r>
            <w:rPr>
              <w:rFonts w:eastAsia="Calibri"/>
              <w:sz w:val="18"/>
              <w:lang w:val="es-ES"/>
            </w:rPr>
            <w:t>Documento de referencia</w:t>
          </w:r>
        </w:p>
      </w:tc>
      <w:tc>
        <w:tcPr>
          <w:tcW w:w="2415" w:type="dxa"/>
          <w:vAlign w:val="center"/>
        </w:tcPr>
        <w:p w:rsidRPr="009C3550" w:rsidR="00ED29DF" w:rsidP="003D6150" w:rsidRDefault="00ED29DF" w14:paraId="026153DD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  <w:lang w:val="es-ES"/>
            </w:rPr>
          </w:pPr>
        </w:p>
      </w:tc>
      <w:tc>
        <w:tcPr>
          <w:tcW w:w="1134" w:type="dxa"/>
          <w:vAlign w:val="center"/>
        </w:tcPr>
        <w:p w:rsidRPr="009C3550" w:rsidR="00ED29DF" w:rsidP="003D6150" w:rsidRDefault="00ED29DF" w14:paraId="6ADAFD4B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  <w:lang w:val="es-ES"/>
            </w:rPr>
          </w:pPr>
          <w:r>
            <w:rPr>
              <w:rFonts w:eastAsia="Calibri"/>
              <w:sz w:val="18"/>
              <w:lang w:val="es-ES"/>
            </w:rPr>
            <w:t>Numeral</w:t>
          </w:r>
        </w:p>
      </w:tc>
      <w:tc>
        <w:tcPr>
          <w:tcW w:w="2137" w:type="dxa"/>
          <w:vAlign w:val="center"/>
        </w:tcPr>
        <w:p w:rsidRPr="009C3550" w:rsidR="00ED29DF" w:rsidP="003D6150" w:rsidRDefault="00ED29DF" w14:paraId="6E340AB0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  <w:lang w:val="es-ES"/>
            </w:rPr>
          </w:pPr>
        </w:p>
      </w:tc>
      <w:tc>
        <w:tcPr>
          <w:tcW w:w="2272" w:type="dxa"/>
          <w:vAlign w:val="center"/>
        </w:tcPr>
        <w:p w:rsidRPr="009C3550" w:rsidR="00ED29DF" w:rsidP="003D6150" w:rsidRDefault="00ED29DF" w14:paraId="5D8AF267" w14:textId="77777777">
          <w:pPr>
            <w:tabs>
              <w:tab w:val="center" w:pos="4419"/>
              <w:tab w:val="right" w:pos="8838"/>
            </w:tabs>
            <w:jc w:val="center"/>
            <w:rPr>
              <w:rFonts w:eastAsia="Calibri"/>
              <w:sz w:val="18"/>
              <w:lang w:val="es-ES"/>
            </w:rPr>
          </w:pPr>
        </w:p>
      </w:tc>
    </w:tr>
  </w:tbl>
  <w:p w:rsidR="00BE6331" w:rsidP="006E6860" w:rsidRDefault="00BE6331" w14:paraId="3FA9D1F9" w14:textId="77777777">
    <w:pPr>
      <w:pStyle w:val="Encabezado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1812" w:rsidRDefault="00B21812" w14:paraId="4163F85C" w14:textId="7777777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80C63"/>
    <w:multiLevelType w:val="hybridMultilevel"/>
    <w:tmpl w:val="7D6279C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703CCC"/>
    <w:multiLevelType w:val="hybridMultilevel"/>
    <w:tmpl w:val="0E204162"/>
    <w:lvl w:ilvl="0" w:tplc="5B0AF10C">
      <w:start w:val="1"/>
      <w:numFmt w:val="lowerLetter"/>
      <w:pStyle w:val="Ttulo2"/>
      <w:lvlText w:val="%1)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631158D"/>
    <w:multiLevelType w:val="hybridMultilevel"/>
    <w:tmpl w:val="468603F6"/>
    <w:lvl w:ilvl="0" w:tplc="585AFD78">
      <w:start w:val="1"/>
      <w:numFmt w:val="decimal"/>
      <w:pStyle w:val="Ttulo3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91707C"/>
    <w:multiLevelType w:val="hybridMultilevel"/>
    <w:tmpl w:val="88DAAD06"/>
    <w:lvl w:ilvl="0" w:tplc="51AC82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79EE2DB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9B57084"/>
    <w:multiLevelType w:val="hybridMultilevel"/>
    <w:tmpl w:val="F642DB70"/>
    <w:lvl w:ilvl="0" w:tplc="E2E64394">
      <w:start w:val="1"/>
      <w:numFmt w:val="decimal"/>
      <w:pStyle w:val="Ttulo1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9C6137"/>
    <w:multiLevelType w:val="hybridMultilevel"/>
    <w:tmpl w:val="3ACE427E"/>
    <w:lvl w:ilvl="0" w:tplc="0C0A0005">
      <w:start w:val="1"/>
      <w:numFmt w:val="bullet"/>
      <w:lvlText w:val=""/>
      <w:lvlJc w:val="left"/>
      <w:pPr>
        <w:tabs>
          <w:tab w:val="num" w:pos="753"/>
        </w:tabs>
        <w:ind w:left="753" w:hanging="360"/>
      </w:pPr>
      <w:rPr>
        <w:rFonts w:hint="default" w:ascii="Wingdings" w:hAnsi="Wingdings"/>
      </w:rPr>
    </w:lvl>
    <w:lvl w:ilvl="1" w:tplc="8E7CA16C">
      <w:start w:val="10"/>
      <w:numFmt w:val="decimal"/>
      <w:lvlText w:val="%2."/>
      <w:lvlJc w:val="left"/>
      <w:pPr>
        <w:tabs>
          <w:tab w:val="num" w:pos="1077"/>
        </w:tabs>
        <w:ind w:left="1440" w:hanging="360"/>
      </w:pPr>
      <w:rPr>
        <w:rFonts w:hint="default"/>
        <w:b/>
      </w:rPr>
    </w:lvl>
    <w:lvl w:ilvl="2" w:tplc="B67A04EC">
      <w:start w:val="1"/>
      <w:numFmt w:val="lowerLetter"/>
      <w:lvlText w:val="%3)"/>
      <w:lvlJc w:val="left"/>
      <w:pPr>
        <w:ind w:left="2193" w:hanging="360"/>
      </w:pPr>
      <w:rPr>
        <w:rFonts w:hint="default"/>
        <w:b w:val="0"/>
      </w:rPr>
    </w:lvl>
    <w:lvl w:ilvl="3" w:tplc="0C0A0001" w:tentative="1">
      <w:start w:val="1"/>
      <w:numFmt w:val="bullet"/>
      <w:lvlText w:val=""/>
      <w:lvlJc w:val="left"/>
      <w:pPr>
        <w:tabs>
          <w:tab w:val="num" w:pos="2913"/>
        </w:tabs>
        <w:ind w:left="2913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tabs>
          <w:tab w:val="num" w:pos="3633"/>
        </w:tabs>
        <w:ind w:left="3633" w:hanging="360"/>
      </w:pPr>
      <w:rPr>
        <w:rFonts w:hint="default" w:ascii="Courier New" w:hAnsi="Courier New" w:cs="Arial"/>
      </w:rPr>
    </w:lvl>
    <w:lvl w:ilvl="5" w:tplc="0C0A0005" w:tentative="1">
      <w:start w:val="1"/>
      <w:numFmt w:val="bullet"/>
      <w:lvlText w:val=""/>
      <w:lvlJc w:val="left"/>
      <w:pPr>
        <w:tabs>
          <w:tab w:val="num" w:pos="4353"/>
        </w:tabs>
        <w:ind w:left="4353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tabs>
          <w:tab w:val="num" w:pos="5073"/>
        </w:tabs>
        <w:ind w:left="5073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tabs>
          <w:tab w:val="num" w:pos="5793"/>
        </w:tabs>
        <w:ind w:left="5793" w:hanging="360"/>
      </w:pPr>
      <w:rPr>
        <w:rFonts w:hint="default" w:ascii="Courier New" w:hAnsi="Courier New" w:cs="Arial"/>
      </w:rPr>
    </w:lvl>
    <w:lvl w:ilvl="8" w:tplc="0C0A0005" w:tentative="1">
      <w:start w:val="1"/>
      <w:numFmt w:val="bullet"/>
      <w:lvlText w:val=""/>
      <w:lvlJc w:val="left"/>
      <w:pPr>
        <w:tabs>
          <w:tab w:val="num" w:pos="6513"/>
        </w:tabs>
        <w:ind w:left="6513" w:hanging="360"/>
      </w:pPr>
      <w:rPr>
        <w:rFonts w:hint="default" w:ascii="Wingdings" w:hAnsi="Wingdings"/>
      </w:rPr>
    </w:lvl>
  </w:abstractNum>
  <w:abstractNum w:abstractNumId="6" w15:restartNumberingAfterBreak="0">
    <w:nsid w:val="3E810BDB"/>
    <w:multiLevelType w:val="hybridMultilevel"/>
    <w:tmpl w:val="1854B336"/>
    <w:lvl w:ilvl="0" w:tplc="3FEE0A68">
      <w:start w:val="1"/>
      <w:numFmt w:val="bullet"/>
      <w:pStyle w:val="Regladenegocio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61D5670D"/>
    <w:multiLevelType w:val="hybridMultilevel"/>
    <w:tmpl w:val="DCC2AB88"/>
    <w:lvl w:ilvl="0" w:tplc="0E866562">
      <w:start w:val="11"/>
      <w:numFmt w:val="decimal"/>
      <w:lvlText w:val="%1."/>
      <w:lvlJc w:val="left"/>
      <w:pPr>
        <w:ind w:left="0" w:firstLine="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614" w:hanging="360"/>
      </w:pPr>
    </w:lvl>
    <w:lvl w:ilvl="2" w:tplc="080A001B" w:tentative="1">
      <w:start w:val="1"/>
      <w:numFmt w:val="lowerRoman"/>
      <w:lvlText w:val="%3."/>
      <w:lvlJc w:val="right"/>
      <w:pPr>
        <w:ind w:left="2334" w:hanging="180"/>
      </w:pPr>
    </w:lvl>
    <w:lvl w:ilvl="3" w:tplc="080A000F" w:tentative="1">
      <w:start w:val="1"/>
      <w:numFmt w:val="decimal"/>
      <w:lvlText w:val="%4."/>
      <w:lvlJc w:val="left"/>
      <w:pPr>
        <w:ind w:left="3054" w:hanging="360"/>
      </w:pPr>
    </w:lvl>
    <w:lvl w:ilvl="4" w:tplc="080A0019" w:tentative="1">
      <w:start w:val="1"/>
      <w:numFmt w:val="lowerLetter"/>
      <w:lvlText w:val="%5."/>
      <w:lvlJc w:val="left"/>
      <w:pPr>
        <w:ind w:left="3774" w:hanging="360"/>
      </w:pPr>
    </w:lvl>
    <w:lvl w:ilvl="5" w:tplc="080A001B" w:tentative="1">
      <w:start w:val="1"/>
      <w:numFmt w:val="lowerRoman"/>
      <w:lvlText w:val="%6."/>
      <w:lvlJc w:val="right"/>
      <w:pPr>
        <w:ind w:left="4494" w:hanging="180"/>
      </w:pPr>
    </w:lvl>
    <w:lvl w:ilvl="6" w:tplc="080A000F" w:tentative="1">
      <w:start w:val="1"/>
      <w:numFmt w:val="decimal"/>
      <w:lvlText w:val="%7."/>
      <w:lvlJc w:val="left"/>
      <w:pPr>
        <w:ind w:left="5214" w:hanging="360"/>
      </w:pPr>
    </w:lvl>
    <w:lvl w:ilvl="7" w:tplc="080A0019" w:tentative="1">
      <w:start w:val="1"/>
      <w:numFmt w:val="lowerLetter"/>
      <w:lvlText w:val="%8."/>
      <w:lvlJc w:val="left"/>
      <w:pPr>
        <w:ind w:left="5934" w:hanging="360"/>
      </w:pPr>
    </w:lvl>
    <w:lvl w:ilvl="8" w:tplc="080A001B" w:tentative="1">
      <w:start w:val="1"/>
      <w:numFmt w:val="lowerRoman"/>
      <w:lvlText w:val="%9."/>
      <w:lvlJc w:val="right"/>
      <w:pPr>
        <w:ind w:left="6654" w:hanging="180"/>
      </w:pPr>
    </w:lvl>
  </w:abstractNum>
  <w:abstractNum w:abstractNumId="8" w15:restartNumberingAfterBreak="0">
    <w:nsid w:val="6FAE291E"/>
    <w:multiLevelType w:val="multilevel"/>
    <w:tmpl w:val="0B726C02"/>
    <w:lvl w:ilvl="0">
      <w:start w:val="1"/>
      <w:numFmt w:val="decimal"/>
      <w:pStyle w:val="Teknobiti1"/>
      <w:lvlText w:val="%1."/>
      <w:lvlJc w:val="left"/>
      <w:pPr>
        <w:ind w:left="397" w:hanging="397"/>
      </w:pPr>
      <w:rPr>
        <w:rFonts w:hint="default" w:ascii="Arial" w:hAnsi="Arial"/>
        <w:b/>
        <w:i w:val="0"/>
        <w:sz w:val="20"/>
      </w:rPr>
    </w:lvl>
    <w:lvl w:ilvl="1">
      <w:start w:val="1"/>
      <w:numFmt w:val="decimal"/>
      <w:lvlText w:val="%1.%2"/>
      <w:lvlJc w:val="left"/>
      <w:pPr>
        <w:ind w:left="567" w:hanging="567"/>
      </w:pPr>
      <w:rPr>
        <w:rFonts w:hint="default" w:ascii="Arial" w:hAnsi="Arial"/>
        <w:b/>
        <w:i w:val="0"/>
        <w:sz w:val="20"/>
      </w:rPr>
    </w:lvl>
    <w:lvl w:ilvl="2">
      <w:start w:val="1"/>
      <w:numFmt w:val="decimal"/>
      <w:lvlText w:val="%1.%2.%3"/>
      <w:lvlJc w:val="left"/>
      <w:pPr>
        <w:ind w:left="737" w:hanging="737"/>
      </w:pPr>
      <w:rPr>
        <w:rFonts w:hint="default" w:ascii="Arial" w:hAnsi="Arial"/>
        <w:b/>
        <w:i w:val="0"/>
        <w:sz w:val="20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6"/>
  </w:num>
  <w:num w:numId="5">
    <w:abstractNumId w:val="8"/>
  </w:num>
  <w:num w:numId="6">
    <w:abstractNumId w:val="5"/>
  </w:num>
  <w:num w:numId="7">
    <w:abstractNumId w:val="3"/>
  </w:num>
  <w:num w:numId="8">
    <w:abstractNumId w:val="7"/>
  </w:num>
  <w:num w:numId="9">
    <w:abstractNumId w:val="0"/>
  </w:num>
  <w:numIdMacAtCleanup w:val="9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attachedTemplate r:id="rId1"/>
  <w:trackRevisions w:val="false"/>
  <w:defaultTabStop w:val="708"/>
  <w:hyphenationZone w:val="425"/>
  <w:doNotShadeFormData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CA2"/>
    <w:rsid w:val="00003319"/>
    <w:rsid w:val="0001068B"/>
    <w:rsid w:val="00012EE8"/>
    <w:rsid w:val="000300E4"/>
    <w:rsid w:val="00031C2E"/>
    <w:rsid w:val="00041CED"/>
    <w:rsid w:val="00044FAE"/>
    <w:rsid w:val="000546D5"/>
    <w:rsid w:val="00055DA3"/>
    <w:rsid w:val="000560D9"/>
    <w:rsid w:val="0006215B"/>
    <w:rsid w:val="00064638"/>
    <w:rsid w:val="000749A8"/>
    <w:rsid w:val="00085303"/>
    <w:rsid w:val="00093B46"/>
    <w:rsid w:val="000A6AC2"/>
    <w:rsid w:val="000A6E50"/>
    <w:rsid w:val="000B44A9"/>
    <w:rsid w:val="000B713B"/>
    <w:rsid w:val="000C3B10"/>
    <w:rsid w:val="000D4D05"/>
    <w:rsid w:val="000E10A7"/>
    <w:rsid w:val="000F5BCC"/>
    <w:rsid w:val="00104C48"/>
    <w:rsid w:val="00105F6A"/>
    <w:rsid w:val="00113CC0"/>
    <w:rsid w:val="00125B93"/>
    <w:rsid w:val="00142950"/>
    <w:rsid w:val="00144C0F"/>
    <w:rsid w:val="001639C4"/>
    <w:rsid w:val="001776E2"/>
    <w:rsid w:val="001833D4"/>
    <w:rsid w:val="001A3BC9"/>
    <w:rsid w:val="001A63EA"/>
    <w:rsid w:val="001D32F6"/>
    <w:rsid w:val="001D71CF"/>
    <w:rsid w:val="001D7FAA"/>
    <w:rsid w:val="001E5F57"/>
    <w:rsid w:val="001F2BFC"/>
    <w:rsid w:val="001F5512"/>
    <w:rsid w:val="00204C02"/>
    <w:rsid w:val="00205504"/>
    <w:rsid w:val="002128AC"/>
    <w:rsid w:val="0021715A"/>
    <w:rsid w:val="00217D7B"/>
    <w:rsid w:val="00223C28"/>
    <w:rsid w:val="002330A0"/>
    <w:rsid w:val="00233FF6"/>
    <w:rsid w:val="002367FF"/>
    <w:rsid w:val="00243058"/>
    <w:rsid w:val="0024340C"/>
    <w:rsid w:val="00260186"/>
    <w:rsid w:val="00267206"/>
    <w:rsid w:val="002720CA"/>
    <w:rsid w:val="00272ABE"/>
    <w:rsid w:val="00275AE8"/>
    <w:rsid w:val="002801B1"/>
    <w:rsid w:val="002802AF"/>
    <w:rsid w:val="002843B4"/>
    <w:rsid w:val="00290AB6"/>
    <w:rsid w:val="00292BD4"/>
    <w:rsid w:val="0029466A"/>
    <w:rsid w:val="002952DB"/>
    <w:rsid w:val="00297067"/>
    <w:rsid w:val="002A1B18"/>
    <w:rsid w:val="002A29F7"/>
    <w:rsid w:val="002A5C1E"/>
    <w:rsid w:val="002B552A"/>
    <w:rsid w:val="002B5592"/>
    <w:rsid w:val="002C4A33"/>
    <w:rsid w:val="002E0C9A"/>
    <w:rsid w:val="0031198F"/>
    <w:rsid w:val="00314BD6"/>
    <w:rsid w:val="003162E7"/>
    <w:rsid w:val="003351E4"/>
    <w:rsid w:val="00335C17"/>
    <w:rsid w:val="00336360"/>
    <w:rsid w:val="00345DDD"/>
    <w:rsid w:val="00351396"/>
    <w:rsid w:val="003611B4"/>
    <w:rsid w:val="003642ED"/>
    <w:rsid w:val="00371906"/>
    <w:rsid w:val="003730C2"/>
    <w:rsid w:val="00373F98"/>
    <w:rsid w:val="00374B83"/>
    <w:rsid w:val="00381858"/>
    <w:rsid w:val="003823BC"/>
    <w:rsid w:val="003B1097"/>
    <w:rsid w:val="003B35AC"/>
    <w:rsid w:val="003C27CA"/>
    <w:rsid w:val="003D13BA"/>
    <w:rsid w:val="003D1681"/>
    <w:rsid w:val="003D1AFD"/>
    <w:rsid w:val="003D6150"/>
    <w:rsid w:val="004135C8"/>
    <w:rsid w:val="00415747"/>
    <w:rsid w:val="0042480A"/>
    <w:rsid w:val="004248FF"/>
    <w:rsid w:val="00436A09"/>
    <w:rsid w:val="00445FB5"/>
    <w:rsid w:val="00446939"/>
    <w:rsid w:val="004715C7"/>
    <w:rsid w:val="004840DA"/>
    <w:rsid w:val="00487386"/>
    <w:rsid w:val="00495CA6"/>
    <w:rsid w:val="004B2F39"/>
    <w:rsid w:val="004C0DC0"/>
    <w:rsid w:val="004C6302"/>
    <w:rsid w:val="004C7BC7"/>
    <w:rsid w:val="004C7CE9"/>
    <w:rsid w:val="004C7FC3"/>
    <w:rsid w:val="004D4434"/>
    <w:rsid w:val="004D7E55"/>
    <w:rsid w:val="004E68A8"/>
    <w:rsid w:val="004E70AA"/>
    <w:rsid w:val="004F14DC"/>
    <w:rsid w:val="00501FC5"/>
    <w:rsid w:val="005030A0"/>
    <w:rsid w:val="005145A9"/>
    <w:rsid w:val="0051549C"/>
    <w:rsid w:val="00522875"/>
    <w:rsid w:val="0052523C"/>
    <w:rsid w:val="00526367"/>
    <w:rsid w:val="005325C8"/>
    <w:rsid w:val="00542115"/>
    <w:rsid w:val="00546AD2"/>
    <w:rsid w:val="00555E04"/>
    <w:rsid w:val="0056745C"/>
    <w:rsid w:val="0058378B"/>
    <w:rsid w:val="005A634D"/>
    <w:rsid w:val="005E00E1"/>
    <w:rsid w:val="005F13EC"/>
    <w:rsid w:val="005F58E0"/>
    <w:rsid w:val="00606BA7"/>
    <w:rsid w:val="00610B7D"/>
    <w:rsid w:val="006247C0"/>
    <w:rsid w:val="00633C79"/>
    <w:rsid w:val="006376EE"/>
    <w:rsid w:val="0065565C"/>
    <w:rsid w:val="006561BD"/>
    <w:rsid w:val="00680380"/>
    <w:rsid w:val="00690BE0"/>
    <w:rsid w:val="00696633"/>
    <w:rsid w:val="006B1628"/>
    <w:rsid w:val="006B7831"/>
    <w:rsid w:val="006C1F4A"/>
    <w:rsid w:val="006C3287"/>
    <w:rsid w:val="006C353F"/>
    <w:rsid w:val="006C43B4"/>
    <w:rsid w:val="006C6709"/>
    <w:rsid w:val="006C6FD8"/>
    <w:rsid w:val="006C72F7"/>
    <w:rsid w:val="006E6860"/>
    <w:rsid w:val="006E711B"/>
    <w:rsid w:val="006F5F9C"/>
    <w:rsid w:val="006F6549"/>
    <w:rsid w:val="00707023"/>
    <w:rsid w:val="00720206"/>
    <w:rsid w:val="00736933"/>
    <w:rsid w:val="00752C5A"/>
    <w:rsid w:val="00753F67"/>
    <w:rsid w:val="00762F8E"/>
    <w:rsid w:val="00771C8B"/>
    <w:rsid w:val="00774CF5"/>
    <w:rsid w:val="007771FB"/>
    <w:rsid w:val="007867E2"/>
    <w:rsid w:val="00791AC6"/>
    <w:rsid w:val="007A1044"/>
    <w:rsid w:val="007A6BD9"/>
    <w:rsid w:val="007A759A"/>
    <w:rsid w:val="007B2DEA"/>
    <w:rsid w:val="007C2ECC"/>
    <w:rsid w:val="007F00C3"/>
    <w:rsid w:val="007F34E1"/>
    <w:rsid w:val="007F3A83"/>
    <w:rsid w:val="008044BB"/>
    <w:rsid w:val="00812F1E"/>
    <w:rsid w:val="00820225"/>
    <w:rsid w:val="00820F25"/>
    <w:rsid w:val="00832506"/>
    <w:rsid w:val="0084238B"/>
    <w:rsid w:val="00844231"/>
    <w:rsid w:val="00847F64"/>
    <w:rsid w:val="00857849"/>
    <w:rsid w:val="008665D6"/>
    <w:rsid w:val="0087604A"/>
    <w:rsid w:val="00876B97"/>
    <w:rsid w:val="00880D44"/>
    <w:rsid w:val="00891D27"/>
    <w:rsid w:val="008922A4"/>
    <w:rsid w:val="008A6027"/>
    <w:rsid w:val="008A77D8"/>
    <w:rsid w:val="008A7DD3"/>
    <w:rsid w:val="008B7E6F"/>
    <w:rsid w:val="008C5D6C"/>
    <w:rsid w:val="008D2962"/>
    <w:rsid w:val="008D5A14"/>
    <w:rsid w:val="00916E12"/>
    <w:rsid w:val="0092314C"/>
    <w:rsid w:val="00923BB9"/>
    <w:rsid w:val="0092415A"/>
    <w:rsid w:val="00933DCE"/>
    <w:rsid w:val="0093507B"/>
    <w:rsid w:val="009421BF"/>
    <w:rsid w:val="0094255C"/>
    <w:rsid w:val="00944B51"/>
    <w:rsid w:val="00946FC0"/>
    <w:rsid w:val="00950F97"/>
    <w:rsid w:val="0095520A"/>
    <w:rsid w:val="0096214D"/>
    <w:rsid w:val="00962D54"/>
    <w:rsid w:val="009855ED"/>
    <w:rsid w:val="00994C8B"/>
    <w:rsid w:val="00995382"/>
    <w:rsid w:val="009B0E98"/>
    <w:rsid w:val="009B405C"/>
    <w:rsid w:val="009B73A7"/>
    <w:rsid w:val="009C35D6"/>
    <w:rsid w:val="009C79B3"/>
    <w:rsid w:val="009F06EF"/>
    <w:rsid w:val="009F513E"/>
    <w:rsid w:val="009F788A"/>
    <w:rsid w:val="00A0085A"/>
    <w:rsid w:val="00A05552"/>
    <w:rsid w:val="00A15799"/>
    <w:rsid w:val="00A16FA4"/>
    <w:rsid w:val="00A22A2C"/>
    <w:rsid w:val="00A316B4"/>
    <w:rsid w:val="00A342A2"/>
    <w:rsid w:val="00A41457"/>
    <w:rsid w:val="00A43E56"/>
    <w:rsid w:val="00A47CA2"/>
    <w:rsid w:val="00A513F5"/>
    <w:rsid w:val="00A529D8"/>
    <w:rsid w:val="00A644F3"/>
    <w:rsid w:val="00A65A3B"/>
    <w:rsid w:val="00A918D3"/>
    <w:rsid w:val="00A92AED"/>
    <w:rsid w:val="00A93BB7"/>
    <w:rsid w:val="00A95662"/>
    <w:rsid w:val="00A958A9"/>
    <w:rsid w:val="00AA3FA1"/>
    <w:rsid w:val="00AB336E"/>
    <w:rsid w:val="00AB3593"/>
    <w:rsid w:val="00AB5C67"/>
    <w:rsid w:val="00AC729B"/>
    <w:rsid w:val="00AD0A4E"/>
    <w:rsid w:val="00AD2F29"/>
    <w:rsid w:val="00AF2BF4"/>
    <w:rsid w:val="00AF45F3"/>
    <w:rsid w:val="00AF4EAE"/>
    <w:rsid w:val="00B2005D"/>
    <w:rsid w:val="00B21812"/>
    <w:rsid w:val="00B25C5F"/>
    <w:rsid w:val="00B2787F"/>
    <w:rsid w:val="00B316A1"/>
    <w:rsid w:val="00B33D75"/>
    <w:rsid w:val="00B46B03"/>
    <w:rsid w:val="00B52B04"/>
    <w:rsid w:val="00B66189"/>
    <w:rsid w:val="00B75DD3"/>
    <w:rsid w:val="00BA23E2"/>
    <w:rsid w:val="00BA7969"/>
    <w:rsid w:val="00BB088A"/>
    <w:rsid w:val="00BC554F"/>
    <w:rsid w:val="00BD7FD8"/>
    <w:rsid w:val="00BE0E2B"/>
    <w:rsid w:val="00BE3743"/>
    <w:rsid w:val="00BE6331"/>
    <w:rsid w:val="00BF0B3B"/>
    <w:rsid w:val="00BF69C2"/>
    <w:rsid w:val="00C15EBB"/>
    <w:rsid w:val="00C226CE"/>
    <w:rsid w:val="00C2581C"/>
    <w:rsid w:val="00C26B89"/>
    <w:rsid w:val="00C322B3"/>
    <w:rsid w:val="00C4499A"/>
    <w:rsid w:val="00C55663"/>
    <w:rsid w:val="00C66ACD"/>
    <w:rsid w:val="00C8522D"/>
    <w:rsid w:val="00C931DD"/>
    <w:rsid w:val="00CA16CB"/>
    <w:rsid w:val="00CB446A"/>
    <w:rsid w:val="00CD419A"/>
    <w:rsid w:val="00CE69F3"/>
    <w:rsid w:val="00CF02B2"/>
    <w:rsid w:val="00D04072"/>
    <w:rsid w:val="00D1440C"/>
    <w:rsid w:val="00D15CDD"/>
    <w:rsid w:val="00D1660D"/>
    <w:rsid w:val="00D16D44"/>
    <w:rsid w:val="00D23111"/>
    <w:rsid w:val="00D30E7B"/>
    <w:rsid w:val="00D36E52"/>
    <w:rsid w:val="00D53160"/>
    <w:rsid w:val="00D75068"/>
    <w:rsid w:val="00D800C9"/>
    <w:rsid w:val="00D845C0"/>
    <w:rsid w:val="00D918A2"/>
    <w:rsid w:val="00D91D86"/>
    <w:rsid w:val="00DA5468"/>
    <w:rsid w:val="00DA7298"/>
    <w:rsid w:val="00DC33E0"/>
    <w:rsid w:val="00DC4C75"/>
    <w:rsid w:val="00E014F5"/>
    <w:rsid w:val="00E02C83"/>
    <w:rsid w:val="00E10A33"/>
    <w:rsid w:val="00E148E1"/>
    <w:rsid w:val="00E15077"/>
    <w:rsid w:val="00E15B98"/>
    <w:rsid w:val="00E24A4C"/>
    <w:rsid w:val="00E3010C"/>
    <w:rsid w:val="00E33998"/>
    <w:rsid w:val="00E376CF"/>
    <w:rsid w:val="00E4201A"/>
    <w:rsid w:val="00E5441E"/>
    <w:rsid w:val="00E814B8"/>
    <w:rsid w:val="00EA69B9"/>
    <w:rsid w:val="00EB18B0"/>
    <w:rsid w:val="00ED29DF"/>
    <w:rsid w:val="00ED7549"/>
    <w:rsid w:val="00EE28DB"/>
    <w:rsid w:val="00EE6B1E"/>
    <w:rsid w:val="00EE6CE9"/>
    <w:rsid w:val="00F11F62"/>
    <w:rsid w:val="00F14A02"/>
    <w:rsid w:val="00F14E8C"/>
    <w:rsid w:val="00F30F58"/>
    <w:rsid w:val="00F41712"/>
    <w:rsid w:val="00F43528"/>
    <w:rsid w:val="00F45F7C"/>
    <w:rsid w:val="00F56CEB"/>
    <w:rsid w:val="00F6143D"/>
    <w:rsid w:val="00F61A2B"/>
    <w:rsid w:val="00F646CE"/>
    <w:rsid w:val="00F65C3C"/>
    <w:rsid w:val="00F70A0B"/>
    <w:rsid w:val="00F744A3"/>
    <w:rsid w:val="00F848DC"/>
    <w:rsid w:val="00F85559"/>
    <w:rsid w:val="00F90DD3"/>
    <w:rsid w:val="00F940CC"/>
    <w:rsid w:val="00FA692E"/>
    <w:rsid w:val="00FA7052"/>
    <w:rsid w:val="00FB380F"/>
    <w:rsid w:val="00FB577A"/>
    <w:rsid w:val="00FB5AB3"/>
    <w:rsid w:val="00FD70A0"/>
    <w:rsid w:val="00FE3AC3"/>
    <w:rsid w:val="00FE700C"/>
    <w:rsid w:val="00FF2832"/>
    <w:rsid w:val="00FF54D0"/>
    <w:rsid w:val="119AD377"/>
    <w:rsid w:val="36D2D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C2FDEE8"/>
  <w15:docId w15:val="{CC4B3279-2A00-4C3A-AE8C-B55FD454B3E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uiPriority="9" w:semiHidden="1" w:unhideWhenUsed="1"/>
    <w:lsdException w:name="heading 3" w:uiPriority="9" w:semiHidden="1" w:unhideWhenUsed="1"/>
    <w:lsdException w:name="heading 4" w:uiPriority="9" w:semiHidden="1" w:unhideWhenUsed="1"/>
    <w:lsdException w:name="heading 5" w:uiPriority="9" w:semiHidden="1" w:unhideWhenUsed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003319"/>
    <w:pPr>
      <w:spacing w:after="0" w:line="240" w:lineRule="auto"/>
      <w:jc w:val="both"/>
    </w:pPr>
    <w:rPr>
      <w:rFonts w:ascii="Arial" w:hAnsi="Arial"/>
      <w:sz w:val="20"/>
    </w:rPr>
  </w:style>
  <w:style w:type="paragraph" w:styleId="Ttulo1">
    <w:name w:val="heading 1"/>
    <w:basedOn w:val="Normal"/>
    <w:next w:val="Normal"/>
    <w:link w:val="Ttulo1Car"/>
    <w:uiPriority w:val="9"/>
    <w:rsid w:val="00696633"/>
    <w:pPr>
      <w:keepNext/>
      <w:keepLines/>
      <w:numPr>
        <w:numId w:val="1"/>
      </w:numPr>
      <w:spacing w:before="240" w:after="240"/>
      <w:ind w:left="360"/>
      <w:outlineLvl w:val="0"/>
    </w:pPr>
    <w:rPr>
      <w:rFonts w:eastAsiaTheme="majorEastAsia" w:cstheme="majorBidi"/>
      <w:b/>
      <w:caps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rsid w:val="00FE3AC3"/>
    <w:pPr>
      <w:keepNext/>
      <w:keepLines/>
      <w:numPr>
        <w:numId w:val="3"/>
      </w:numPr>
      <w:spacing w:before="60"/>
      <w:outlineLvl w:val="1"/>
    </w:pPr>
    <w:rPr>
      <w:rFonts w:eastAsiaTheme="majorEastAsia" w:cstheme="majorBidi"/>
      <w:b/>
      <w:caps/>
      <w:szCs w:val="26"/>
    </w:rPr>
  </w:style>
  <w:style w:type="paragraph" w:styleId="Ttulo3">
    <w:name w:val="heading 3"/>
    <w:basedOn w:val="Normal"/>
    <w:next w:val="Normal"/>
    <w:link w:val="Ttulo3Car"/>
    <w:autoRedefine/>
    <w:uiPriority w:val="9"/>
    <w:unhideWhenUsed/>
    <w:rsid w:val="00E10A33"/>
    <w:pPr>
      <w:keepNext/>
      <w:keepLines/>
      <w:numPr>
        <w:numId w:val="2"/>
      </w:numPr>
      <w:spacing w:before="60"/>
      <w:outlineLvl w:val="2"/>
    </w:pPr>
    <w:rPr>
      <w:rFonts w:eastAsiaTheme="majorEastAsia" w:cstheme="majorBidi"/>
      <w:szCs w:val="24"/>
    </w:rPr>
  </w:style>
  <w:style w:type="paragraph" w:styleId="Ttulo4">
    <w:name w:val="heading 4"/>
    <w:basedOn w:val="Normal"/>
    <w:next w:val="Normal"/>
    <w:link w:val="Ttulo4Car"/>
    <w:uiPriority w:val="9"/>
    <w:unhideWhenUsed/>
    <w:rsid w:val="00AA3FA1"/>
    <w:pPr>
      <w:keepNext/>
      <w:keepLines/>
      <w:spacing w:before="60"/>
      <w:outlineLvl w:val="3"/>
    </w:pPr>
    <w:rPr>
      <w:rFonts w:eastAsiaTheme="majorEastAsia" w:cstheme="majorBidi"/>
      <w:iCs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character" w:styleId="Ttulo1Car" w:customStyle="1">
    <w:name w:val="Título 1 Car"/>
    <w:basedOn w:val="Fuentedeprrafopredeter"/>
    <w:link w:val="Ttulo1"/>
    <w:uiPriority w:val="9"/>
    <w:rsid w:val="00696633"/>
    <w:rPr>
      <w:rFonts w:ascii="Arial" w:hAnsi="Arial" w:eastAsiaTheme="majorEastAsia" w:cstheme="majorBidi"/>
      <w:b/>
      <w:caps/>
      <w:sz w:val="20"/>
      <w:szCs w:val="32"/>
    </w:rPr>
  </w:style>
  <w:style w:type="character" w:styleId="Ttulo2Car" w:customStyle="1">
    <w:name w:val="Título 2 Car"/>
    <w:basedOn w:val="Fuentedeprrafopredeter"/>
    <w:link w:val="Ttulo2"/>
    <w:uiPriority w:val="9"/>
    <w:rsid w:val="00FE3AC3"/>
    <w:rPr>
      <w:rFonts w:ascii="Arial" w:hAnsi="Arial" w:eastAsiaTheme="majorEastAsia" w:cstheme="majorBidi"/>
      <w:b/>
      <w:caps/>
      <w:sz w:val="20"/>
      <w:szCs w:val="26"/>
    </w:rPr>
  </w:style>
  <w:style w:type="character" w:styleId="Ttulo3Car" w:customStyle="1">
    <w:name w:val="Título 3 Car"/>
    <w:basedOn w:val="Fuentedeprrafopredeter"/>
    <w:link w:val="Ttulo3"/>
    <w:uiPriority w:val="9"/>
    <w:rsid w:val="00E10A33"/>
    <w:rPr>
      <w:rFonts w:ascii="Arial" w:hAnsi="Arial" w:eastAsiaTheme="majorEastAsia" w:cstheme="majorBidi"/>
      <w:sz w:val="20"/>
      <w:szCs w:val="24"/>
    </w:rPr>
  </w:style>
  <w:style w:type="paragraph" w:styleId="TDC1">
    <w:name w:val="toc 1"/>
    <w:basedOn w:val="Normal"/>
    <w:next w:val="Normal"/>
    <w:link w:val="TDC1Car"/>
    <w:autoRedefine/>
    <w:uiPriority w:val="39"/>
    <w:unhideWhenUsed/>
    <w:rsid w:val="009F788A"/>
    <w:rPr>
      <w:caps/>
    </w:rPr>
  </w:style>
  <w:style w:type="character" w:styleId="Hipervnculo">
    <w:name w:val="Hyperlink"/>
    <w:basedOn w:val="Fuentedeprrafopredeter"/>
    <w:uiPriority w:val="99"/>
    <w:unhideWhenUsed/>
    <w:rsid w:val="006C72F7"/>
    <w:rPr>
      <w:color w:val="0563C1" w:themeColor="hyperlink"/>
      <w:u w:val="single"/>
    </w:rPr>
  </w:style>
  <w:style w:type="character" w:styleId="Referenciasutil">
    <w:name w:val="Subtle Reference"/>
    <w:basedOn w:val="Fuentedeprrafopredeter"/>
    <w:uiPriority w:val="31"/>
    <w:rsid w:val="006C72F7"/>
    <w:rPr>
      <w:smallCaps/>
      <w:color w:val="5A5A5A" w:themeColor="text1" w:themeTint="A5"/>
    </w:rPr>
  </w:style>
  <w:style w:type="paragraph" w:styleId="TablaContenido" w:customStyle="1">
    <w:name w:val="`Tabla Contenido"/>
    <w:basedOn w:val="TDC1"/>
    <w:link w:val="TablaContenidoChar"/>
    <w:rsid w:val="00FB577A"/>
    <w:pPr>
      <w:tabs>
        <w:tab w:val="right" w:leader="dot" w:pos="11096"/>
      </w:tabs>
    </w:pPr>
    <w:rPr>
      <w:caps w:val="0"/>
    </w:rPr>
  </w:style>
  <w:style w:type="paragraph" w:styleId="Encabezado">
    <w:name w:val="header"/>
    <w:basedOn w:val="Normal"/>
    <w:link w:val="EncabezadoCar"/>
    <w:uiPriority w:val="99"/>
    <w:unhideWhenUsed/>
    <w:rsid w:val="00BE6331"/>
    <w:pPr>
      <w:tabs>
        <w:tab w:val="center" w:pos="4419"/>
        <w:tab w:val="right" w:pos="8838"/>
      </w:tabs>
    </w:pPr>
  </w:style>
  <w:style w:type="character" w:styleId="TDC1Car" w:customStyle="1">
    <w:name w:val="TDC 1 Car"/>
    <w:basedOn w:val="Fuentedeprrafopredeter"/>
    <w:link w:val="TDC1"/>
    <w:uiPriority w:val="39"/>
    <w:rsid w:val="009F788A"/>
    <w:rPr>
      <w:rFonts w:ascii="Arial" w:hAnsi="Arial"/>
      <w:caps/>
      <w:sz w:val="20"/>
    </w:rPr>
  </w:style>
  <w:style w:type="character" w:styleId="TablaContenidoChar" w:customStyle="1">
    <w:name w:val="`Tabla Contenido Char"/>
    <w:basedOn w:val="TDC1Car"/>
    <w:link w:val="TablaContenido"/>
    <w:rsid w:val="00FB577A"/>
    <w:rPr>
      <w:rFonts w:ascii="Arial" w:hAnsi="Arial"/>
      <w:caps w:val="0"/>
      <w:sz w:val="20"/>
    </w:rPr>
  </w:style>
  <w:style w:type="character" w:styleId="EncabezadoCar" w:customStyle="1">
    <w:name w:val="Encabezado Car"/>
    <w:basedOn w:val="Fuentedeprrafopredeter"/>
    <w:link w:val="Encabezado"/>
    <w:uiPriority w:val="99"/>
    <w:rsid w:val="00BE6331"/>
  </w:style>
  <w:style w:type="paragraph" w:styleId="Piedepgina">
    <w:name w:val="footer"/>
    <w:basedOn w:val="Normal"/>
    <w:link w:val="PiedepginaCar"/>
    <w:uiPriority w:val="99"/>
    <w:unhideWhenUsed/>
    <w:rsid w:val="00BE6331"/>
    <w:pPr>
      <w:tabs>
        <w:tab w:val="center" w:pos="4419"/>
        <w:tab w:val="right" w:pos="8838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BE6331"/>
  </w:style>
  <w:style w:type="paragraph" w:styleId="Sinespaciado">
    <w:name w:val="No Spacing"/>
    <w:aliases w:val="Encabezados &amp; Pies"/>
    <w:uiPriority w:val="1"/>
    <w:qFormat/>
    <w:rsid w:val="00DA7298"/>
    <w:pPr>
      <w:spacing w:after="0" w:line="240" w:lineRule="auto"/>
    </w:pPr>
    <w:rPr>
      <w:rFonts w:ascii="DejaWeb" w:hAnsi="DejaWeb" w:eastAsiaTheme="minorEastAsia"/>
      <w:sz w:val="20"/>
      <w:szCs w:val="24"/>
      <w:lang w:val="es-ES_tradnl" w:eastAsia="es-ES"/>
    </w:rPr>
  </w:style>
  <w:style w:type="paragraph" w:styleId="TablaContenido0" w:customStyle="1">
    <w:name w:val="Tabla Contenido"/>
    <w:basedOn w:val="TDC1"/>
    <w:link w:val="TablaContenidoChar0"/>
    <w:rsid w:val="005A634D"/>
    <w:pPr>
      <w:tabs>
        <w:tab w:val="left" w:pos="440"/>
        <w:tab w:val="right" w:leader="dot" w:pos="10528"/>
      </w:tabs>
    </w:pPr>
    <w:rPr>
      <w:caps w:val="0"/>
    </w:rPr>
  </w:style>
  <w:style w:type="table" w:styleId="Tablaconcuadrcula">
    <w:name w:val="Table Grid"/>
    <w:basedOn w:val="Tablanormal"/>
    <w:uiPriority w:val="39"/>
    <w:rsid w:val="00D845C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TablaContenidoChar0" w:customStyle="1">
    <w:name w:val="Tabla Contenido Char"/>
    <w:basedOn w:val="TDC1Car"/>
    <w:link w:val="TablaContenido0"/>
    <w:rsid w:val="005A634D"/>
    <w:rPr>
      <w:rFonts w:ascii="Arial" w:hAnsi="Arial"/>
      <w:caps w:val="0"/>
      <w:sz w:val="20"/>
    </w:rPr>
  </w:style>
  <w:style w:type="character" w:styleId="Textodelmarcadordeposicin">
    <w:name w:val="Placeholder Text"/>
    <w:basedOn w:val="Fuentedeprrafopredeter"/>
    <w:uiPriority w:val="99"/>
    <w:semiHidden/>
    <w:rsid w:val="006F6549"/>
    <w:rPr>
      <w:color w:val="808080"/>
    </w:rPr>
  </w:style>
  <w:style w:type="paragraph" w:styleId="Prrafodelista">
    <w:name w:val="List Paragraph"/>
    <w:basedOn w:val="Normal"/>
    <w:autoRedefine/>
    <w:uiPriority w:val="34"/>
    <w:qFormat/>
    <w:rsid w:val="00BF69C2"/>
    <w:pPr>
      <w:contextualSpacing/>
      <w:jc w:val="left"/>
      <w:outlineLvl w:val="0"/>
    </w:pPr>
    <w:rPr>
      <w:lang w:val="es-ES_tradnl"/>
    </w:rPr>
  </w:style>
  <w:style w:type="paragraph" w:styleId="TDC2">
    <w:name w:val="toc 2"/>
    <w:basedOn w:val="Normal"/>
    <w:next w:val="Normal"/>
    <w:autoRedefine/>
    <w:uiPriority w:val="39"/>
    <w:unhideWhenUsed/>
    <w:rsid w:val="00F90DD3"/>
    <w:pPr>
      <w:spacing w:before="60"/>
      <w:ind w:left="397"/>
    </w:pPr>
    <w:rPr>
      <w:caps/>
    </w:rPr>
  </w:style>
  <w:style w:type="character" w:styleId="Ttulo4Car" w:customStyle="1">
    <w:name w:val="Título 4 Car"/>
    <w:basedOn w:val="Fuentedeprrafopredeter"/>
    <w:link w:val="Ttulo4"/>
    <w:uiPriority w:val="9"/>
    <w:rsid w:val="00AA3FA1"/>
    <w:rPr>
      <w:rFonts w:ascii="Arial" w:hAnsi="Arial" w:eastAsiaTheme="majorEastAsia" w:cstheme="majorBidi"/>
      <w:iCs/>
      <w:sz w:val="20"/>
    </w:rPr>
  </w:style>
  <w:style w:type="paragraph" w:styleId="TDC3">
    <w:name w:val="toc 3"/>
    <w:basedOn w:val="Normal"/>
    <w:next w:val="Normal"/>
    <w:autoRedefine/>
    <w:uiPriority w:val="39"/>
    <w:semiHidden/>
    <w:unhideWhenUsed/>
    <w:rsid w:val="001F5512"/>
    <w:pPr>
      <w:spacing w:after="100"/>
      <w:ind w:left="400"/>
    </w:pPr>
  </w:style>
  <w:style w:type="paragraph" w:styleId="Ttulo">
    <w:name w:val="Title"/>
    <w:basedOn w:val="Normal"/>
    <w:next w:val="Normal"/>
    <w:link w:val="TtuloCar"/>
    <w:uiPriority w:val="10"/>
    <w:rsid w:val="00AA3FA1"/>
    <w:pPr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tuloCar" w:customStyle="1">
    <w:name w:val="Título Car"/>
    <w:basedOn w:val="Fuentedeprrafopredeter"/>
    <w:link w:val="Ttulo"/>
    <w:uiPriority w:val="10"/>
    <w:rsid w:val="00AA3FA1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6143D"/>
    <w:rPr>
      <w:rFonts w:ascii="Tahoma" w:hAnsi="Tahoma" w:cs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F6143D"/>
    <w:rPr>
      <w:rFonts w:ascii="Tahoma" w:hAnsi="Tahoma" w:cs="Tahoma"/>
      <w:sz w:val="16"/>
      <w:szCs w:val="16"/>
      <w:lang w:val="es-ES_tradnl"/>
    </w:rPr>
  </w:style>
  <w:style w:type="paragraph" w:styleId="Teknobiti1" w:customStyle="1">
    <w:name w:val="Teknobiti 1"/>
    <w:basedOn w:val="Normal"/>
    <w:qFormat/>
    <w:rsid w:val="00003319"/>
    <w:pPr>
      <w:numPr>
        <w:numId w:val="5"/>
      </w:numPr>
      <w:spacing w:before="120" w:after="120"/>
    </w:pPr>
    <w:rPr>
      <w:b/>
    </w:rPr>
  </w:style>
  <w:style w:type="character" w:styleId="Refdecomentario">
    <w:name w:val="annotation reference"/>
    <w:basedOn w:val="Fuentedeprrafopredeter"/>
    <w:uiPriority w:val="99"/>
    <w:semiHidden/>
    <w:unhideWhenUsed/>
    <w:rsid w:val="006E686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E6860"/>
    <w:rPr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6E6860"/>
    <w:rPr>
      <w:rFonts w:ascii="DejaWeb" w:hAnsi="DejaWeb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E6860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6E6860"/>
    <w:rPr>
      <w:rFonts w:ascii="DejaWeb" w:hAnsi="DejaWeb"/>
      <w:b/>
      <w:bCs/>
      <w:sz w:val="20"/>
      <w:szCs w:val="20"/>
    </w:rPr>
  </w:style>
  <w:style w:type="paragraph" w:styleId="Regladenegocio" w:customStyle="1">
    <w:name w:val="Regla de negocio"/>
    <w:basedOn w:val="Normal"/>
    <w:qFormat/>
    <w:rsid w:val="004D7E55"/>
    <w:pPr>
      <w:numPr>
        <w:numId w:val="4"/>
      </w:numPr>
      <w:ind w:left="360"/>
    </w:pPr>
    <w:rPr>
      <w:rFonts w:cs="Times New Roman (Cuerpo en alfa"/>
      <w:color w:val="0432FF"/>
    </w:rPr>
  </w:style>
  <w:style w:type="table" w:styleId="Tablaconcuadrcula1" w:customStyle="1">
    <w:name w:val="Tabla con cuadrícula1"/>
    <w:basedOn w:val="Tablanormal"/>
    <w:next w:val="Tablaconcuadrcula"/>
    <w:uiPriority w:val="39"/>
    <w:rsid w:val="003D6150"/>
    <w:pPr>
      <w:spacing w:after="0" w:line="240" w:lineRule="auto"/>
    </w:pPr>
    <w:rPr>
      <w:rFonts w:ascii="Calibri" w:hAnsi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EstiloArial11ptoNegritaIzquierda-15cmDerecha-05c1" w:customStyle="1">
    <w:name w:val="Estilo Arial 11 pto Negrita Izquierda:  -1.5 cm Derecha:  -0.5 c...1"/>
    <w:basedOn w:val="Normal"/>
    <w:rsid w:val="00BE3743"/>
    <w:pPr>
      <w:shd w:val="clear" w:color="auto" w:fill="2E4A5F"/>
      <w:ind w:left="-851" w:right="-284"/>
      <w:jc w:val="left"/>
    </w:pPr>
    <w:rPr>
      <w:rFonts w:eastAsia="Times New Roman" w:cs="Times New Roman"/>
      <w:b/>
      <w:bCs/>
      <w:sz w:val="22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686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0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customXml" Target="../customXml/item3.xml" Id="rId1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header" Target="header3.xml" Id="rId12" /><Relationship Type="http://schemas.openxmlformats.org/officeDocument/2006/relationships/customXml" Target="../customXml/item2.xml" Id="rId17" /><Relationship Type="http://schemas.openxmlformats.org/officeDocument/2006/relationships/numbering" Target="numbering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oter" Target="footer2.xml" Id="rId11" /><Relationship Type="http://schemas.openxmlformats.org/officeDocument/2006/relationships/webSettings" Target="webSettings.xml" Id="rId5" /><Relationship Type="http://schemas.openxmlformats.org/officeDocument/2006/relationships/glossaryDocument" Target="glossary/document.xml" Id="rId15" /><Relationship Type="http://schemas.openxmlformats.org/officeDocument/2006/relationships/footer" Target="footer1.xml" Id="rId10" /><Relationship Type="http://schemas.openxmlformats.org/officeDocument/2006/relationships/customXml" Target="../customXml/item4.xml" Id="rId19" /><Relationship Type="http://schemas.openxmlformats.org/officeDocument/2006/relationships/settings" Target="setting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miranda\Documents\plantillas%20liberadas\FO-GPO-47%20plantilla%20formato%20horizontal%20v1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C5FC6CC43214F878077F9DEE3154F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C88A55-6589-4871-9C80-0F1201B0407D}"/>
      </w:docPartPr>
      <w:docPartBody>
        <w:p w:rsidR="00FF698C" w:rsidRDefault="00774CF5" w:rsidP="00774CF5">
          <w:pPr>
            <w:pStyle w:val="DC5FC6CC43214F878077F9DEE3154F88"/>
          </w:pPr>
          <w:r>
            <w:rPr>
              <w:rStyle w:val="Textodelmarcadordeposicin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jaWeb">
    <w:altName w:val="Malgun Gothic"/>
    <w:charset w:val="00"/>
    <w:family w:val="swiss"/>
    <w:pitch w:val="variable"/>
    <w:sig w:usb0="800000AF" w:usb1="4000204A" w:usb2="00000000" w:usb3="00000000" w:csb0="00000001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(Cuerpo en alfa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297D"/>
    <w:rsid w:val="00141871"/>
    <w:rsid w:val="00227802"/>
    <w:rsid w:val="00390B2E"/>
    <w:rsid w:val="00407C8D"/>
    <w:rsid w:val="00774CF5"/>
    <w:rsid w:val="009753BA"/>
    <w:rsid w:val="00A1272C"/>
    <w:rsid w:val="00AC6CE8"/>
    <w:rsid w:val="00BA0E13"/>
    <w:rsid w:val="00C02437"/>
    <w:rsid w:val="00C26C3B"/>
    <w:rsid w:val="00C61901"/>
    <w:rsid w:val="00F251A3"/>
    <w:rsid w:val="00FF297D"/>
    <w:rsid w:val="00FF6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774CF5"/>
    <w:rPr>
      <w:color w:val="808080"/>
    </w:rPr>
  </w:style>
  <w:style w:type="paragraph" w:customStyle="1" w:styleId="DC5FC6CC43214F878077F9DEE3154F88">
    <w:name w:val="DC5FC6CC43214F878077F9DEE3154F88"/>
    <w:rsid w:val="00774CF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305A2DD451DC14E85702FBD9EB88F01" ma:contentTypeVersion="14" ma:contentTypeDescription="Crear nuevo documento." ma:contentTypeScope="" ma:versionID="80f455749b4f77676936a24088c0a116">
  <xsd:schema xmlns:xsd="http://www.w3.org/2001/XMLSchema" xmlns:xs="http://www.w3.org/2001/XMLSchema" xmlns:p="http://schemas.microsoft.com/office/2006/metadata/properties" xmlns:ns2="8d485b9a-55e1-4d08-b66a-ed27aef9a87e" xmlns:ns3="bb8df87a-1030-4c2b-aa69-83dcf8fd954f" targetNamespace="http://schemas.microsoft.com/office/2006/metadata/properties" ma:root="true" ma:fieldsID="06097f269c61ac3e858e74ce4fba3778" ns2:_="" ns3:_="">
    <xsd:import namespace="8d485b9a-55e1-4d08-b66a-ed27aef9a87e"/>
    <xsd:import namespace="bb8df87a-1030-4c2b-aa69-83dcf8fd954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485b9a-55e1-4d08-b66a-ed27aef9a8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Etiquetas de imagen" ma:readOnly="false" ma:fieldId="{5cf76f15-5ced-4ddc-b409-7134ff3c332f}" ma:taxonomyMulti="true" ma:sspId="3fc107f7-87de-4286-b9f2-48edf8ed9e7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8df87a-1030-4c2b-aa69-83dcf8fd954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b005b2d8-fe84-45c2-9ba3-6d097c81eadd}" ma:internalName="TaxCatchAll" ma:showField="CatchAllData" ma:web="bb8df87a-1030-4c2b-aa69-83dcf8fd954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d485b9a-55e1-4d08-b66a-ed27aef9a87e">
      <Terms xmlns="http://schemas.microsoft.com/office/infopath/2007/PartnerControls"/>
    </lcf76f155ced4ddcb4097134ff3c332f>
    <TaxCatchAll xmlns="bb8df87a-1030-4c2b-aa69-83dcf8fd954f" xsi:nil="true"/>
  </documentManagement>
</p:properties>
</file>

<file path=customXml/itemProps1.xml><?xml version="1.0" encoding="utf-8"?>
<ds:datastoreItem xmlns:ds="http://schemas.openxmlformats.org/officeDocument/2006/customXml" ds:itemID="{B29B706B-6094-4D89-8C20-08569E74E2F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CC2437E-D9B3-4EA8-BC6B-C5A1E35F0AF0}"/>
</file>

<file path=customXml/itemProps3.xml><?xml version="1.0" encoding="utf-8"?>
<ds:datastoreItem xmlns:ds="http://schemas.openxmlformats.org/officeDocument/2006/customXml" ds:itemID="{15A537EA-2B6A-459E-A5C5-8CE3FD7A5659}"/>
</file>

<file path=customXml/itemProps4.xml><?xml version="1.0" encoding="utf-8"?>
<ds:datastoreItem xmlns:ds="http://schemas.openxmlformats.org/officeDocument/2006/customXml" ds:itemID="{08FAC1CF-678F-4FE4-8FC9-3E2796AA11D2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FO-GPO-47 plantilla formato horizontal v1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Guadalupe Miranda Leal</dc:creator>
  <cp:keywords>procedimiento nuevo</cp:keywords>
  <dc:description/>
  <cp:lastModifiedBy>SGI 3 IIESA</cp:lastModifiedBy>
  <cp:revision>8</cp:revision>
  <dcterms:created xsi:type="dcterms:W3CDTF">2020-11-13T19:10:00Z</dcterms:created>
  <dcterms:modified xsi:type="dcterms:W3CDTF">2022-05-23T15:55:29Z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0x0101005305A2DD451DC14E85702FBD9EB88F01</vt:lpwstr>
  </property>
</Properties>
</file>